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6CB7B" w14:textId="0F222544" w:rsidR="00AA131F" w:rsidRPr="00AA131F" w:rsidRDefault="00AA131F" w:rsidP="00F57E20">
      <w:pPr>
        <w:widowControl/>
        <w:outlineLvl w:val="0"/>
        <w:rPr>
          <w:rFonts w:ascii="Calibri" w:hAnsi="Calibri" w:cs="Arial"/>
          <w:b/>
          <w:i/>
          <w:spacing w:val="-1"/>
          <w:szCs w:val="24"/>
        </w:rPr>
      </w:pPr>
      <w:r w:rsidRPr="00AA131F">
        <w:rPr>
          <w:rFonts w:ascii="Calibri" w:hAnsi="Calibri" w:cs="Arial"/>
          <w:i/>
          <w:spacing w:val="-1"/>
          <w:szCs w:val="24"/>
        </w:rPr>
        <w:t xml:space="preserve">  </w:t>
      </w:r>
    </w:p>
    <w:p w14:paraId="4F76798E" w14:textId="77777777" w:rsidR="00F57E20" w:rsidRDefault="00F57E20" w:rsidP="0096463B">
      <w:pPr>
        <w:widowControl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center"/>
        <w:outlineLvl w:val="0"/>
        <w:rPr>
          <w:rFonts w:ascii="Calibri" w:hAnsi="Calibri" w:cs="Arial"/>
          <w:spacing w:val="10"/>
          <w:szCs w:val="24"/>
        </w:rPr>
      </w:pPr>
      <w:r w:rsidRPr="00F57E20">
        <w:rPr>
          <w:rFonts w:ascii="Calibri" w:hAnsi="Calibri" w:cs="Arial"/>
          <w:b/>
          <w:bCs/>
          <w:spacing w:val="10"/>
          <w:sz w:val="20"/>
          <w:u w:val="single"/>
        </w:rPr>
        <w:t>Allegato 1</w:t>
      </w:r>
      <w:r w:rsidRPr="00F57E20">
        <w:rPr>
          <w:rFonts w:ascii="Calibri" w:hAnsi="Calibri" w:cs="Arial"/>
          <w:b/>
          <w:bCs/>
          <w:spacing w:val="10"/>
          <w:sz w:val="20"/>
        </w:rPr>
        <w:t xml:space="preserve"> - </w:t>
      </w:r>
      <w:r w:rsidR="00AA131F" w:rsidRPr="00F57E20">
        <w:rPr>
          <w:rFonts w:ascii="Calibri" w:hAnsi="Calibri" w:cs="Arial"/>
          <w:b/>
          <w:bCs/>
          <w:spacing w:val="10"/>
          <w:sz w:val="20"/>
        </w:rPr>
        <w:t>DOMANDA DI CANDIDATURA per</w:t>
      </w:r>
      <w:r w:rsidR="00AA131F" w:rsidRPr="00F57E20">
        <w:rPr>
          <w:b/>
          <w:bCs/>
          <w:sz w:val="20"/>
        </w:rPr>
        <w:t xml:space="preserve"> </w:t>
      </w:r>
      <w:r w:rsidR="00AA131F" w:rsidRPr="00F57E20">
        <w:rPr>
          <w:rFonts w:ascii="Calibri" w:hAnsi="Calibri" w:cs="Arial"/>
          <w:b/>
          <w:bCs/>
          <w:spacing w:val="10"/>
          <w:sz w:val="20"/>
        </w:rPr>
        <w:t xml:space="preserve">BANDO DI SELEZIONE PUBBLICA PER L’INDIVIDUAZIONE DI PERSONALE </w:t>
      </w:r>
      <w:r w:rsidR="00BF3638" w:rsidRPr="00F57E20">
        <w:rPr>
          <w:rFonts w:ascii="Calibri" w:hAnsi="Calibri" w:cs="Arial"/>
          <w:b/>
          <w:bCs/>
          <w:spacing w:val="10"/>
          <w:sz w:val="20"/>
        </w:rPr>
        <w:t xml:space="preserve">NON </w:t>
      </w:r>
      <w:r w:rsidR="00AA131F" w:rsidRPr="00F57E20">
        <w:rPr>
          <w:rFonts w:ascii="Calibri" w:hAnsi="Calibri" w:cs="Arial"/>
          <w:b/>
          <w:bCs/>
          <w:spacing w:val="10"/>
          <w:sz w:val="20"/>
        </w:rPr>
        <w:t>DOCENTE</w:t>
      </w:r>
    </w:p>
    <w:p w14:paraId="424D1749" w14:textId="3819C3BA" w:rsidR="00AA131F" w:rsidRPr="00F57E20" w:rsidRDefault="0096463B" w:rsidP="0096463B">
      <w:pPr>
        <w:widowControl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jc w:val="center"/>
        <w:outlineLvl w:val="0"/>
        <w:rPr>
          <w:rFonts w:ascii="Calibri" w:hAnsi="Calibri" w:cs="Arial"/>
          <w:spacing w:val="10"/>
          <w:sz w:val="18"/>
          <w:szCs w:val="18"/>
        </w:rPr>
      </w:pPr>
      <w:r w:rsidRPr="0096463B">
        <w:rPr>
          <w:rFonts w:ascii="Calibri" w:hAnsi="Calibri" w:cs="Arial"/>
          <w:spacing w:val="10"/>
          <w:szCs w:val="24"/>
        </w:rPr>
        <w:t>A</w:t>
      </w:r>
      <w:r w:rsidRPr="00F57E20">
        <w:rPr>
          <w:rFonts w:ascii="Calibri" w:hAnsi="Calibri" w:cs="Arial"/>
          <w:spacing w:val="10"/>
          <w:sz w:val="18"/>
          <w:szCs w:val="18"/>
        </w:rPr>
        <w:t>vviso pubblico n. 6/2025 per l’attuazione del Programma Garanzia Occupabilità dei Lavoratori (GOL) da finanziare nell’ambito del Piano Nazionale di Ripresa e Resilienza (PNRR), Missione 5 “Inclusione e coesione”, Componente 1 “Politiche per il Lavoro”, Riforma 1.1 “Politiche Attive del Lavoro e Formazione”, finanziato dall’Unione europea – Next Generation EU -  Aggiornamento del Catalogo regionale dell’offerta formativa per la realizzazione di percorsi formativi mirati al rafforzamento dell’occupabilità in Sicilia attraverso il reinserimento lavorativo, l’aggiornamento e la riqualificazione dei lavoratori</w:t>
      </w:r>
    </w:p>
    <w:p w14:paraId="22831BFF" w14:textId="77777777" w:rsidR="00AA131F" w:rsidRPr="00AA131F" w:rsidRDefault="00AA131F" w:rsidP="00AA131F">
      <w:pPr>
        <w:widowControl/>
        <w:tabs>
          <w:tab w:val="left" w:pos="2041"/>
        </w:tabs>
        <w:spacing w:after="200" w:line="276" w:lineRule="auto"/>
        <w:jc w:val="left"/>
        <w:rPr>
          <w:rFonts w:ascii="Calibri" w:hAnsi="Calibri"/>
          <w:sz w:val="22"/>
          <w:szCs w:val="22"/>
        </w:rPr>
      </w:pPr>
    </w:p>
    <w:p w14:paraId="188AD400" w14:textId="1165AE9B" w:rsidR="000D314A" w:rsidRPr="00DD2BD0" w:rsidRDefault="00AA131F" w:rsidP="000D314A">
      <w:pPr>
        <w:tabs>
          <w:tab w:val="left" w:pos="1415"/>
        </w:tabs>
        <w:spacing w:before="55"/>
        <w:ind w:right="169"/>
        <w:jc w:val="right"/>
        <w:rPr>
          <w:b/>
          <w:i/>
          <w:sz w:val="20"/>
        </w:rPr>
      </w:pPr>
      <w:r w:rsidRPr="00AA131F">
        <w:rPr>
          <w:rFonts w:ascii="Calibri" w:hAnsi="Calibri" w:cs="Arial"/>
          <w:b/>
          <w:i/>
          <w:spacing w:val="-1"/>
          <w:sz w:val="22"/>
          <w:szCs w:val="22"/>
        </w:rPr>
        <w:tab/>
      </w:r>
      <w:r w:rsidR="000D314A" w:rsidRPr="00DD2BD0">
        <w:rPr>
          <w:b/>
          <w:i/>
          <w:sz w:val="20"/>
        </w:rPr>
        <w:t>All’Ente</w:t>
      </w:r>
      <w:r w:rsidR="000D314A" w:rsidRPr="00DD2BD0">
        <w:rPr>
          <w:b/>
          <w:i/>
          <w:sz w:val="20"/>
        </w:rPr>
        <w:tab/>
      </w:r>
      <w:r w:rsidR="006760F5">
        <w:rPr>
          <w:b/>
          <w:i/>
          <w:sz w:val="20"/>
        </w:rPr>
        <w:t>JOB SERVICE</w:t>
      </w:r>
      <w:r w:rsidR="00074984">
        <w:rPr>
          <w:b/>
          <w:i/>
          <w:sz w:val="20"/>
        </w:rPr>
        <w:t xml:space="preserve"> soc. coop a</w:t>
      </w:r>
      <w:r w:rsidR="000D314A" w:rsidRPr="00DD2BD0">
        <w:rPr>
          <w:b/>
          <w:i/>
          <w:sz w:val="20"/>
        </w:rPr>
        <w:t>rl.</w:t>
      </w:r>
    </w:p>
    <w:p w14:paraId="20F3C677" w14:textId="7811EBD8" w:rsidR="000D314A" w:rsidRPr="00DD2BD0" w:rsidRDefault="000D314A" w:rsidP="000D314A">
      <w:pPr>
        <w:spacing w:before="1"/>
        <w:ind w:left="6480" w:right="167"/>
        <w:rPr>
          <w:i/>
          <w:spacing w:val="-1"/>
          <w:sz w:val="20"/>
        </w:rPr>
      </w:pPr>
      <w:r w:rsidRPr="00DD2BD0">
        <w:rPr>
          <w:i/>
          <w:sz w:val="20"/>
        </w:rPr>
        <w:t>Via</w:t>
      </w:r>
      <w:r w:rsidRPr="00DD2BD0">
        <w:rPr>
          <w:i/>
          <w:spacing w:val="-11"/>
          <w:sz w:val="20"/>
        </w:rPr>
        <w:t xml:space="preserve"> </w:t>
      </w:r>
      <w:r w:rsidR="00F06BE1">
        <w:rPr>
          <w:i/>
          <w:sz w:val="20"/>
        </w:rPr>
        <w:t>Dogali, 20 Messina</w:t>
      </w:r>
      <w:r w:rsidRPr="00DD2BD0">
        <w:rPr>
          <w:i/>
          <w:spacing w:val="-47"/>
          <w:sz w:val="20"/>
        </w:rPr>
        <w:t xml:space="preserve"> </w:t>
      </w:r>
      <w:r w:rsidR="002630B9">
        <w:rPr>
          <w:i/>
          <w:spacing w:val="-1"/>
          <w:sz w:val="20"/>
        </w:rPr>
        <w:t>(ME)</w:t>
      </w:r>
      <w:r w:rsidRPr="00DD2BD0">
        <w:rPr>
          <w:i/>
          <w:spacing w:val="-1"/>
          <w:sz w:val="20"/>
        </w:rPr>
        <w:t xml:space="preserve"> </w:t>
      </w:r>
    </w:p>
    <w:p w14:paraId="43117B21" w14:textId="173FF047" w:rsidR="000D314A" w:rsidRPr="00DD2BD0" w:rsidRDefault="000D314A" w:rsidP="000D314A">
      <w:pPr>
        <w:spacing w:before="1"/>
        <w:ind w:left="6480" w:right="167"/>
        <w:rPr>
          <w:i/>
          <w:spacing w:val="-47"/>
          <w:sz w:val="20"/>
        </w:rPr>
      </w:pPr>
      <w:r w:rsidRPr="00DD2BD0">
        <w:rPr>
          <w:i/>
          <w:spacing w:val="-1"/>
          <w:sz w:val="20"/>
        </w:rPr>
        <w:t xml:space="preserve">    PEC:</w:t>
      </w:r>
      <w:r w:rsidR="00F06BE1">
        <w:rPr>
          <w:i/>
          <w:spacing w:val="-1"/>
          <w:sz w:val="20"/>
        </w:rPr>
        <w:t xml:space="preserve"> </w:t>
      </w:r>
      <w:hyperlink r:id="rId11" w:history="1">
        <w:r w:rsidR="00F06BE1" w:rsidRPr="00627338">
          <w:rPr>
            <w:rStyle w:val="Collegamentoipertestuale"/>
            <w:i/>
            <w:spacing w:val="-1"/>
            <w:sz w:val="20"/>
          </w:rPr>
          <w:t>js.jobservice@pec-legal.it</w:t>
        </w:r>
      </w:hyperlink>
      <w:r w:rsidR="00F06BE1">
        <w:rPr>
          <w:i/>
          <w:spacing w:val="-1"/>
          <w:sz w:val="20"/>
        </w:rPr>
        <w:t xml:space="preserve">  </w:t>
      </w:r>
      <w:r w:rsidR="002630B9">
        <w:rPr>
          <w:i/>
          <w:spacing w:val="-1"/>
          <w:sz w:val="20"/>
        </w:rPr>
        <w:t xml:space="preserve"> </w:t>
      </w:r>
      <w:r w:rsidRPr="00DD2BD0">
        <w:rPr>
          <w:i/>
          <w:spacing w:val="-1"/>
          <w:sz w:val="20"/>
        </w:rPr>
        <w:t xml:space="preserve">  </w:t>
      </w:r>
      <w:r w:rsidRPr="00DD2BD0">
        <w:rPr>
          <w:i/>
          <w:spacing w:val="-47"/>
          <w:sz w:val="20"/>
        </w:rPr>
        <w:t xml:space="preserve">  </w:t>
      </w:r>
    </w:p>
    <w:p w14:paraId="06CE7006" w14:textId="10AD67CC" w:rsidR="00AA131F" w:rsidRPr="003E0040" w:rsidRDefault="00AA131F" w:rsidP="000D314A">
      <w:pPr>
        <w:widowControl/>
        <w:jc w:val="right"/>
        <w:rPr>
          <w:rFonts w:ascii="Calibri" w:hAnsi="Calibri"/>
          <w:b/>
          <w:spacing w:val="-1"/>
          <w:sz w:val="22"/>
          <w:szCs w:val="22"/>
        </w:rPr>
      </w:pPr>
    </w:p>
    <w:p w14:paraId="38AC5AAA" w14:textId="77777777" w:rsidR="00AA131F" w:rsidRPr="00AA131F" w:rsidRDefault="00AA131F" w:rsidP="00AA131F">
      <w:pPr>
        <w:widowControl/>
        <w:jc w:val="left"/>
        <w:rPr>
          <w:rFonts w:ascii="Calibri" w:hAnsi="Calibri" w:cs="Arial"/>
          <w:sz w:val="22"/>
          <w:szCs w:val="22"/>
        </w:rPr>
      </w:pPr>
    </w:p>
    <w:p w14:paraId="471F0659" w14:textId="77777777" w:rsidR="00AA131F" w:rsidRPr="00AA131F" w:rsidRDefault="00AA131F" w:rsidP="00AA131F">
      <w:pPr>
        <w:widowControl/>
        <w:ind w:right="-1"/>
        <w:rPr>
          <w:rFonts w:ascii="Calibri" w:hAnsi="Calibri" w:cs="Arial"/>
          <w:spacing w:val="1"/>
          <w:sz w:val="22"/>
          <w:szCs w:val="22"/>
        </w:rPr>
      </w:pPr>
      <w:r w:rsidRPr="00AA131F">
        <w:rPr>
          <w:rFonts w:ascii="Calibri" w:hAnsi="Calibri" w:cs="Arial"/>
          <w:sz w:val="22"/>
          <w:szCs w:val="22"/>
        </w:rPr>
        <w:t>Il/La</w:t>
      </w:r>
      <w:r w:rsidRPr="00AA131F">
        <w:rPr>
          <w:rFonts w:ascii="Calibri" w:hAnsi="Calibri" w:cs="Arial"/>
          <w:spacing w:val="1"/>
          <w:sz w:val="22"/>
          <w:szCs w:val="22"/>
        </w:rPr>
        <w:t xml:space="preserve"> </w:t>
      </w:r>
      <w:r w:rsidRPr="00AA131F">
        <w:rPr>
          <w:rFonts w:ascii="Calibri" w:hAnsi="Calibri" w:cs="Arial"/>
          <w:sz w:val="22"/>
          <w:szCs w:val="22"/>
        </w:rPr>
        <w:t>So</w:t>
      </w:r>
      <w:r w:rsidRPr="00AA131F">
        <w:rPr>
          <w:rFonts w:ascii="Calibri" w:hAnsi="Calibri" w:cs="Arial"/>
          <w:spacing w:val="-1"/>
          <w:sz w:val="22"/>
          <w:szCs w:val="22"/>
        </w:rPr>
        <w:t>t</w:t>
      </w:r>
      <w:r w:rsidRPr="00AA131F">
        <w:rPr>
          <w:rFonts w:ascii="Calibri" w:hAnsi="Calibri" w:cs="Arial"/>
          <w:sz w:val="22"/>
          <w:szCs w:val="22"/>
        </w:rPr>
        <w:t>to</w:t>
      </w:r>
      <w:r w:rsidRPr="00AA131F">
        <w:rPr>
          <w:rFonts w:ascii="Calibri" w:hAnsi="Calibri" w:cs="Arial"/>
          <w:spacing w:val="-1"/>
          <w:sz w:val="22"/>
          <w:szCs w:val="22"/>
        </w:rPr>
        <w:t>sc</w:t>
      </w:r>
      <w:r w:rsidRPr="00AA131F">
        <w:rPr>
          <w:rFonts w:ascii="Calibri" w:hAnsi="Calibri" w:cs="Arial"/>
          <w:sz w:val="22"/>
          <w:szCs w:val="22"/>
        </w:rPr>
        <w:t>rit</w:t>
      </w:r>
      <w:r w:rsidRPr="00AA131F">
        <w:rPr>
          <w:rFonts w:ascii="Calibri" w:hAnsi="Calibri" w:cs="Arial"/>
          <w:spacing w:val="-1"/>
          <w:sz w:val="22"/>
          <w:szCs w:val="22"/>
        </w:rPr>
        <w:t>t</w:t>
      </w:r>
      <w:r w:rsidRPr="00AA131F">
        <w:rPr>
          <w:rFonts w:ascii="Calibri" w:hAnsi="Calibri" w:cs="Arial"/>
          <w:sz w:val="22"/>
          <w:szCs w:val="22"/>
        </w:rPr>
        <w:t>o/a…………</w:t>
      </w:r>
      <w:r w:rsidRPr="00AA131F">
        <w:rPr>
          <w:rFonts w:ascii="Calibri" w:hAnsi="Calibri" w:cs="Arial"/>
          <w:spacing w:val="2"/>
          <w:sz w:val="22"/>
          <w:szCs w:val="22"/>
        </w:rPr>
        <w:t>…</w:t>
      </w:r>
      <w:r w:rsidRPr="00AA131F">
        <w:rPr>
          <w:rFonts w:ascii="Calibri" w:hAnsi="Calibri" w:cs="Arial"/>
          <w:sz w:val="22"/>
          <w:szCs w:val="22"/>
        </w:rPr>
        <w:t>………………………………….... nato/a a ……</w:t>
      </w:r>
      <w:r w:rsidRPr="00AA131F">
        <w:rPr>
          <w:rFonts w:ascii="Calibri" w:hAnsi="Calibri" w:cs="Arial"/>
          <w:spacing w:val="-2"/>
          <w:sz w:val="22"/>
          <w:szCs w:val="22"/>
        </w:rPr>
        <w:t>…</w:t>
      </w:r>
      <w:r w:rsidRPr="00AA131F">
        <w:rPr>
          <w:rFonts w:ascii="Calibri" w:hAnsi="Calibri" w:cs="Arial"/>
          <w:sz w:val="22"/>
          <w:szCs w:val="22"/>
        </w:rPr>
        <w:t>………..……….</w:t>
      </w:r>
      <w:r w:rsidRPr="00AA131F">
        <w:rPr>
          <w:rFonts w:ascii="Calibri" w:hAnsi="Calibri" w:cs="Arial"/>
          <w:spacing w:val="1"/>
          <w:sz w:val="22"/>
          <w:szCs w:val="22"/>
        </w:rPr>
        <w:t>.</w:t>
      </w:r>
      <w:r w:rsidRPr="00AA131F">
        <w:rPr>
          <w:rFonts w:ascii="Calibri" w:hAnsi="Calibri" w:cs="Arial"/>
          <w:sz w:val="22"/>
          <w:szCs w:val="22"/>
        </w:rPr>
        <w:t>…………. il</w:t>
      </w:r>
      <w:r w:rsidRPr="00AA131F">
        <w:rPr>
          <w:rFonts w:ascii="Calibri" w:hAnsi="Calibri" w:cs="Arial"/>
          <w:spacing w:val="1"/>
          <w:sz w:val="22"/>
          <w:szCs w:val="22"/>
        </w:rPr>
        <w:t xml:space="preserve"> </w:t>
      </w:r>
      <w:r w:rsidRPr="00AA131F">
        <w:rPr>
          <w:rFonts w:ascii="Calibri" w:hAnsi="Calibri" w:cs="Arial"/>
          <w:sz w:val="22"/>
          <w:szCs w:val="22"/>
        </w:rPr>
        <w:t>……….……..............................</w:t>
      </w:r>
      <w:r w:rsidRPr="00AA131F">
        <w:rPr>
          <w:rFonts w:ascii="Calibri" w:hAnsi="Calibri" w:cs="Arial"/>
          <w:spacing w:val="1"/>
          <w:sz w:val="22"/>
          <w:szCs w:val="22"/>
        </w:rPr>
        <w:t xml:space="preserve"> C..F. …………………….……….............. </w:t>
      </w:r>
      <w:r w:rsidRPr="00AA131F">
        <w:rPr>
          <w:rFonts w:ascii="Calibri" w:hAnsi="Calibri" w:cs="Arial"/>
          <w:sz w:val="22"/>
          <w:szCs w:val="22"/>
        </w:rPr>
        <w:t>Resi</w:t>
      </w:r>
      <w:r w:rsidRPr="00AA131F">
        <w:rPr>
          <w:rFonts w:ascii="Calibri" w:hAnsi="Calibri" w:cs="Arial"/>
          <w:spacing w:val="-1"/>
          <w:sz w:val="22"/>
          <w:szCs w:val="22"/>
        </w:rPr>
        <w:t>d</w:t>
      </w:r>
      <w:r w:rsidRPr="00AA131F">
        <w:rPr>
          <w:rFonts w:ascii="Calibri" w:hAnsi="Calibri" w:cs="Arial"/>
          <w:sz w:val="22"/>
          <w:szCs w:val="22"/>
        </w:rPr>
        <w:t>ente</w:t>
      </w:r>
      <w:r w:rsidRPr="00AA131F">
        <w:rPr>
          <w:rFonts w:ascii="Calibri" w:hAnsi="Calibri" w:cs="Arial"/>
          <w:spacing w:val="1"/>
          <w:sz w:val="22"/>
          <w:szCs w:val="22"/>
        </w:rPr>
        <w:t xml:space="preserve"> </w:t>
      </w:r>
      <w:r w:rsidRPr="00AA131F">
        <w:rPr>
          <w:rFonts w:ascii="Calibri" w:hAnsi="Calibri" w:cs="Arial"/>
          <w:sz w:val="22"/>
          <w:szCs w:val="22"/>
        </w:rPr>
        <w:t xml:space="preserve">a </w:t>
      </w:r>
      <w:r w:rsidRPr="00AA131F">
        <w:rPr>
          <w:rFonts w:ascii="Calibri" w:hAnsi="Calibri" w:cs="Arial"/>
          <w:spacing w:val="-2"/>
          <w:sz w:val="22"/>
          <w:szCs w:val="22"/>
        </w:rPr>
        <w:t>…</w:t>
      </w:r>
      <w:r w:rsidRPr="00AA131F">
        <w:rPr>
          <w:rFonts w:ascii="Calibri" w:hAnsi="Calibri" w:cs="Arial"/>
          <w:sz w:val="22"/>
          <w:szCs w:val="22"/>
        </w:rPr>
        <w:t>……………………….……………...Indi</w:t>
      </w:r>
      <w:r w:rsidRPr="00AA131F">
        <w:rPr>
          <w:rFonts w:ascii="Calibri" w:hAnsi="Calibri" w:cs="Arial"/>
          <w:spacing w:val="-1"/>
          <w:sz w:val="22"/>
          <w:szCs w:val="22"/>
        </w:rPr>
        <w:t>r</w:t>
      </w:r>
      <w:r w:rsidRPr="00AA131F">
        <w:rPr>
          <w:rFonts w:ascii="Calibri" w:hAnsi="Calibri" w:cs="Arial"/>
          <w:sz w:val="22"/>
          <w:szCs w:val="22"/>
        </w:rPr>
        <w:t>izzo</w:t>
      </w:r>
      <w:r w:rsidRPr="00AA131F">
        <w:rPr>
          <w:rFonts w:ascii="Calibri" w:hAnsi="Calibri" w:cs="Arial"/>
          <w:spacing w:val="1"/>
          <w:sz w:val="22"/>
          <w:szCs w:val="22"/>
        </w:rPr>
        <w:t xml:space="preserve"> </w:t>
      </w:r>
      <w:r w:rsidRPr="00AA131F">
        <w:rPr>
          <w:rFonts w:ascii="Calibri" w:hAnsi="Calibri" w:cs="Arial"/>
          <w:sz w:val="22"/>
          <w:szCs w:val="22"/>
        </w:rPr>
        <w:t>……….……………………………………….…...</w:t>
      </w:r>
      <w:r w:rsidRPr="00AA131F">
        <w:rPr>
          <w:rFonts w:ascii="Calibri" w:hAnsi="Calibri" w:cs="Arial"/>
          <w:spacing w:val="1"/>
          <w:sz w:val="22"/>
          <w:szCs w:val="22"/>
        </w:rPr>
        <w:t xml:space="preserve"> Email ……………………………………….. Cell. ………………………………………………….</w:t>
      </w:r>
    </w:p>
    <w:p w14:paraId="0D3909EA" w14:textId="77777777" w:rsidR="00AA131F" w:rsidRPr="00AA131F" w:rsidRDefault="00AA131F" w:rsidP="00AA131F">
      <w:pPr>
        <w:widowControl/>
        <w:spacing w:line="236" w:lineRule="exact"/>
        <w:ind w:right="214"/>
        <w:jc w:val="left"/>
        <w:rPr>
          <w:rFonts w:ascii="Calibri" w:hAnsi="Calibri" w:cs="Arial"/>
          <w:spacing w:val="1"/>
          <w:sz w:val="22"/>
          <w:szCs w:val="22"/>
        </w:rPr>
      </w:pPr>
    </w:p>
    <w:p w14:paraId="603E019D" w14:textId="77777777" w:rsidR="00AA131F" w:rsidRPr="00AA131F" w:rsidRDefault="00AA131F" w:rsidP="00AA131F">
      <w:pPr>
        <w:widowControl/>
        <w:jc w:val="center"/>
        <w:outlineLvl w:val="0"/>
        <w:rPr>
          <w:rFonts w:ascii="Calibri" w:hAnsi="Calibri" w:cs="Arial"/>
          <w:b/>
          <w:sz w:val="22"/>
          <w:szCs w:val="22"/>
        </w:rPr>
      </w:pPr>
      <w:r w:rsidRPr="00AA131F">
        <w:rPr>
          <w:rFonts w:ascii="Calibri" w:hAnsi="Calibri" w:cs="Arial"/>
          <w:b/>
          <w:sz w:val="22"/>
          <w:szCs w:val="22"/>
        </w:rPr>
        <w:t>PRESENTA LA PROPRIA CANDIDATURA</w:t>
      </w:r>
    </w:p>
    <w:p w14:paraId="45D0D94C" w14:textId="77777777" w:rsidR="00AA131F" w:rsidRPr="00AA131F" w:rsidRDefault="00AA131F" w:rsidP="00AA131F">
      <w:pPr>
        <w:widowControl/>
        <w:jc w:val="center"/>
        <w:rPr>
          <w:rFonts w:ascii="Calibri" w:hAnsi="Calibri" w:cs="Arial"/>
          <w:sz w:val="22"/>
          <w:szCs w:val="22"/>
        </w:rPr>
      </w:pPr>
    </w:p>
    <w:p w14:paraId="229AE2A1" w14:textId="68D1BA4E" w:rsidR="00AA131F" w:rsidRPr="00AA131F" w:rsidRDefault="00AA131F" w:rsidP="00AA131F">
      <w:pPr>
        <w:widowControl/>
        <w:spacing w:after="200" w:line="276" w:lineRule="auto"/>
        <w:jc w:val="left"/>
        <w:rPr>
          <w:rFonts w:ascii="Calibri" w:hAnsi="Calibri" w:cs="Arial"/>
          <w:sz w:val="22"/>
          <w:szCs w:val="22"/>
        </w:rPr>
      </w:pPr>
      <w:r w:rsidRPr="00AA131F">
        <w:rPr>
          <w:rFonts w:ascii="Calibri" w:hAnsi="Calibri" w:cs="Arial"/>
          <w:sz w:val="22"/>
          <w:szCs w:val="22"/>
        </w:rPr>
        <w:t xml:space="preserve">per il seguente Corso ed Edizione </w:t>
      </w:r>
      <w:r w:rsidRPr="00AA131F">
        <w:rPr>
          <w:rFonts w:ascii="Calibri" w:hAnsi="Calibri"/>
          <w:sz w:val="20"/>
        </w:rPr>
        <w:t>(</w:t>
      </w:r>
      <w:bookmarkStart w:id="0" w:name="_Hlk205452258"/>
      <w:r w:rsidR="0096463B">
        <w:rPr>
          <w:rFonts w:ascii="Calibri" w:hAnsi="Calibri"/>
          <w:sz w:val="20"/>
        </w:rPr>
        <w:t>indicare uno o più percorsi e relative edizioni specificando sede e ore</w:t>
      </w:r>
      <w:bookmarkEnd w:id="0"/>
      <w:r w:rsidRPr="00AA131F">
        <w:rPr>
          <w:rFonts w:ascii="Calibri" w:hAnsi="Calibri"/>
          <w:sz w:val="20"/>
        </w:rPr>
        <w:t>):</w:t>
      </w:r>
    </w:p>
    <w:tbl>
      <w:tblPr>
        <w:tblStyle w:val="Grigliatabella"/>
        <w:tblW w:w="0" w:type="auto"/>
        <w:tblInd w:w="100" w:type="dxa"/>
        <w:tblLook w:val="04A0" w:firstRow="1" w:lastRow="0" w:firstColumn="1" w:lastColumn="0" w:noHBand="0" w:noVBand="1"/>
      </w:tblPr>
      <w:tblGrid>
        <w:gridCol w:w="1940"/>
        <w:gridCol w:w="2976"/>
        <w:gridCol w:w="2977"/>
        <w:gridCol w:w="898"/>
      </w:tblGrid>
      <w:tr w:rsidR="0099551B" w:rsidRPr="00AA131F" w14:paraId="235D8C08" w14:textId="77777777" w:rsidTr="00AA131F">
        <w:tc>
          <w:tcPr>
            <w:tcW w:w="1940" w:type="dxa"/>
            <w:shd w:val="clear" w:color="auto" w:fill="DAEEF3" w:themeFill="accent5" w:themeFillTint="33"/>
            <w:vAlign w:val="center"/>
          </w:tcPr>
          <w:p w14:paraId="7EB3FC0B" w14:textId="0670BD8E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jc w:val="center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bookmarkStart w:id="1" w:name="_Hlk155778380"/>
            <w:bookmarkStart w:id="2" w:name="_Hlk155608979"/>
            <w:r w:rsidRPr="00AA131F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ID PERCORSO – ID EDIZIONE</w:t>
            </w:r>
          </w:p>
        </w:tc>
        <w:tc>
          <w:tcPr>
            <w:tcW w:w="2976" w:type="dxa"/>
            <w:shd w:val="clear" w:color="auto" w:fill="DAEEF3" w:themeFill="accent5" w:themeFillTint="33"/>
            <w:vAlign w:val="center"/>
          </w:tcPr>
          <w:p w14:paraId="59D921B7" w14:textId="77777777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jc w:val="center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AA131F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Titolo del percorso</w:t>
            </w:r>
          </w:p>
        </w:tc>
        <w:tc>
          <w:tcPr>
            <w:tcW w:w="2977" w:type="dxa"/>
            <w:shd w:val="clear" w:color="auto" w:fill="DAEEF3" w:themeFill="accent5" w:themeFillTint="33"/>
          </w:tcPr>
          <w:p w14:paraId="79EF3CB9" w14:textId="77777777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jc w:val="center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AA131F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Sede</w:t>
            </w:r>
          </w:p>
        </w:tc>
        <w:tc>
          <w:tcPr>
            <w:tcW w:w="898" w:type="dxa"/>
            <w:shd w:val="clear" w:color="auto" w:fill="DAEEF3" w:themeFill="accent5" w:themeFillTint="33"/>
          </w:tcPr>
          <w:p w14:paraId="69F97DD7" w14:textId="77777777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jc w:val="center"/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</w:pPr>
            <w:r w:rsidRPr="00AA131F"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Ore corso</w:t>
            </w:r>
          </w:p>
        </w:tc>
      </w:tr>
      <w:tr w:rsidR="0099551B" w:rsidRPr="00AA131F" w14:paraId="6A0DCD18" w14:textId="77777777" w:rsidTr="00AA131F">
        <w:tc>
          <w:tcPr>
            <w:tcW w:w="1940" w:type="dxa"/>
            <w:vAlign w:val="center"/>
          </w:tcPr>
          <w:p w14:paraId="56D1CA19" w14:textId="472EB1D7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</w:p>
        </w:tc>
        <w:tc>
          <w:tcPr>
            <w:tcW w:w="2976" w:type="dxa"/>
            <w:vAlign w:val="center"/>
          </w:tcPr>
          <w:p w14:paraId="49430DF4" w14:textId="25FBC7DA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</w:p>
        </w:tc>
        <w:tc>
          <w:tcPr>
            <w:tcW w:w="2977" w:type="dxa"/>
          </w:tcPr>
          <w:p w14:paraId="2C7B208F" w14:textId="019AAD6C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898" w:type="dxa"/>
          </w:tcPr>
          <w:p w14:paraId="3EC015B6" w14:textId="3FDC4D9F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</w:tr>
      <w:tr w:rsidR="0099551B" w:rsidRPr="00AA131F" w14:paraId="34C1CAD8" w14:textId="77777777" w:rsidTr="00AA131F">
        <w:tc>
          <w:tcPr>
            <w:tcW w:w="1940" w:type="dxa"/>
            <w:vAlign w:val="center"/>
          </w:tcPr>
          <w:p w14:paraId="02DDBAEA" w14:textId="73120768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976" w:type="dxa"/>
            <w:vAlign w:val="center"/>
          </w:tcPr>
          <w:p w14:paraId="0F5864B9" w14:textId="1E210037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977" w:type="dxa"/>
          </w:tcPr>
          <w:p w14:paraId="4D1CCC26" w14:textId="15C41331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898" w:type="dxa"/>
          </w:tcPr>
          <w:p w14:paraId="64D0AE76" w14:textId="65695A8F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</w:tr>
      <w:tr w:rsidR="0099551B" w:rsidRPr="00AA131F" w14:paraId="20B60AB3" w14:textId="77777777" w:rsidTr="00AA131F">
        <w:tc>
          <w:tcPr>
            <w:tcW w:w="1940" w:type="dxa"/>
            <w:vAlign w:val="center"/>
          </w:tcPr>
          <w:p w14:paraId="56A611EE" w14:textId="77777777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976" w:type="dxa"/>
            <w:vAlign w:val="center"/>
          </w:tcPr>
          <w:p w14:paraId="3C0AAB9B" w14:textId="77777777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977" w:type="dxa"/>
          </w:tcPr>
          <w:p w14:paraId="0066327A" w14:textId="77777777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898" w:type="dxa"/>
          </w:tcPr>
          <w:p w14:paraId="6BAB2BA3" w14:textId="77777777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</w:tr>
      <w:tr w:rsidR="0099551B" w:rsidRPr="00AA131F" w14:paraId="6182C57D" w14:textId="77777777" w:rsidTr="00AA131F">
        <w:tc>
          <w:tcPr>
            <w:tcW w:w="1940" w:type="dxa"/>
            <w:vAlign w:val="center"/>
          </w:tcPr>
          <w:p w14:paraId="098FA27B" w14:textId="2F9D6B3A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976" w:type="dxa"/>
            <w:vAlign w:val="center"/>
          </w:tcPr>
          <w:p w14:paraId="6658EC46" w14:textId="5FF4062A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977" w:type="dxa"/>
          </w:tcPr>
          <w:p w14:paraId="7C6D1DFB" w14:textId="1410B4C8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898" w:type="dxa"/>
          </w:tcPr>
          <w:p w14:paraId="01241D40" w14:textId="15B32149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</w:tr>
      <w:tr w:rsidR="0099551B" w:rsidRPr="00AA131F" w14:paraId="40A726EE" w14:textId="77777777" w:rsidTr="00AA131F">
        <w:tc>
          <w:tcPr>
            <w:tcW w:w="1940" w:type="dxa"/>
            <w:vAlign w:val="center"/>
          </w:tcPr>
          <w:p w14:paraId="6C3B86ED" w14:textId="77777777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976" w:type="dxa"/>
            <w:vAlign w:val="center"/>
          </w:tcPr>
          <w:p w14:paraId="42B425B6" w14:textId="77777777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977" w:type="dxa"/>
          </w:tcPr>
          <w:p w14:paraId="14179B73" w14:textId="77777777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898" w:type="dxa"/>
          </w:tcPr>
          <w:p w14:paraId="68B34691" w14:textId="77777777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</w:tr>
      <w:tr w:rsidR="0099551B" w:rsidRPr="00AA131F" w14:paraId="4B662D16" w14:textId="77777777" w:rsidTr="00AA131F">
        <w:tc>
          <w:tcPr>
            <w:tcW w:w="1940" w:type="dxa"/>
            <w:vAlign w:val="center"/>
          </w:tcPr>
          <w:p w14:paraId="5C2A9DB5" w14:textId="77777777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976" w:type="dxa"/>
            <w:vAlign w:val="center"/>
          </w:tcPr>
          <w:p w14:paraId="69F115FF" w14:textId="77777777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977" w:type="dxa"/>
          </w:tcPr>
          <w:p w14:paraId="60E5D165" w14:textId="77777777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898" w:type="dxa"/>
          </w:tcPr>
          <w:p w14:paraId="6B9EEFE6" w14:textId="77777777" w:rsidR="0099551B" w:rsidRPr="00AA131F" w:rsidRDefault="0099551B" w:rsidP="00480406">
            <w:pPr>
              <w:autoSpaceDE w:val="0"/>
              <w:autoSpaceDN w:val="0"/>
              <w:spacing w:before="29" w:line="268" w:lineRule="auto"/>
              <w:ind w:right="198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  <w:lang w:eastAsia="en-US"/>
              </w:rPr>
            </w:pPr>
          </w:p>
        </w:tc>
      </w:tr>
    </w:tbl>
    <w:bookmarkEnd w:id="1"/>
    <w:bookmarkEnd w:id="2"/>
    <w:p w14:paraId="3D9EBBBE" w14:textId="679F7255" w:rsidR="00D354DB" w:rsidRPr="000821DA" w:rsidRDefault="0099551B" w:rsidP="00D354DB">
      <w:pPr>
        <w:widowControl/>
        <w:spacing w:after="200" w:line="276" w:lineRule="auto"/>
        <w:jc w:val="left"/>
        <w:rPr>
          <w:rFonts w:ascii="Calibri" w:hAnsi="Calibri" w:cs="Arial"/>
          <w:i/>
          <w:iCs/>
          <w:sz w:val="20"/>
        </w:rPr>
      </w:pPr>
      <w:r>
        <w:rPr>
          <w:rFonts w:ascii="Calibri" w:hAnsi="Calibri" w:cs="Arial"/>
          <w:i/>
          <w:iCs/>
          <w:sz w:val="20"/>
        </w:rPr>
        <w:t>Eventualmente, aggiungere righe</w:t>
      </w:r>
    </w:p>
    <w:p w14:paraId="4E59EFDC" w14:textId="5ABA7170" w:rsidR="00D354DB" w:rsidRDefault="00AA131F" w:rsidP="00AA131F">
      <w:pPr>
        <w:widowControl/>
        <w:spacing w:after="200" w:line="276" w:lineRule="auto"/>
        <w:jc w:val="left"/>
        <w:rPr>
          <w:rFonts w:ascii="Calibri" w:hAnsi="Calibri"/>
          <w:sz w:val="20"/>
        </w:rPr>
      </w:pPr>
      <w:r w:rsidRPr="00AA131F">
        <w:rPr>
          <w:rFonts w:ascii="Calibri" w:hAnsi="Calibri"/>
          <w:sz w:val="20"/>
        </w:rPr>
        <w:t xml:space="preserve">e per </w:t>
      </w:r>
      <w:r w:rsidR="00BF3638">
        <w:rPr>
          <w:rFonts w:ascii="Calibri" w:hAnsi="Calibri"/>
          <w:sz w:val="20"/>
        </w:rPr>
        <w:t xml:space="preserve">i seguenti profili </w:t>
      </w:r>
      <w:r w:rsidRPr="00AA131F">
        <w:rPr>
          <w:rFonts w:ascii="Calibri" w:hAnsi="Calibri"/>
          <w:sz w:val="20"/>
        </w:rPr>
        <w:t>(apporre una x nell'apposita colonna):</w:t>
      </w:r>
    </w:p>
    <w:tbl>
      <w:tblPr>
        <w:tblStyle w:val="Grigliatabella"/>
        <w:tblW w:w="7371" w:type="dxa"/>
        <w:tblInd w:w="1129" w:type="dxa"/>
        <w:tblLayout w:type="fixed"/>
        <w:tblLook w:val="04A0" w:firstRow="1" w:lastRow="0" w:firstColumn="1" w:lastColumn="0" w:noHBand="0" w:noVBand="1"/>
      </w:tblPr>
      <w:tblGrid>
        <w:gridCol w:w="1673"/>
        <w:gridCol w:w="5698"/>
      </w:tblGrid>
      <w:tr w:rsidR="00BF3638" w:rsidRPr="00BF3638" w14:paraId="35D2E9F0" w14:textId="77777777" w:rsidTr="006A48AE">
        <w:trPr>
          <w:trHeight w:val="334"/>
        </w:trPr>
        <w:tc>
          <w:tcPr>
            <w:tcW w:w="7371" w:type="dxa"/>
            <w:gridSpan w:val="2"/>
            <w:shd w:val="clear" w:color="auto" w:fill="DAEEF3" w:themeFill="accent5" w:themeFillTint="33"/>
          </w:tcPr>
          <w:p w14:paraId="3EC5657B" w14:textId="77777777" w:rsidR="00BF3638" w:rsidRPr="00BF3638" w:rsidRDefault="00BF3638" w:rsidP="006A48AE">
            <w:pPr>
              <w:jc w:val="center"/>
              <w:rPr>
                <w:rFonts w:asciiTheme="minorHAnsi" w:hAnsiTheme="minorHAnsi" w:cs="Arial"/>
                <w:b/>
                <w:bCs/>
                <w:color w:val="232624"/>
                <w:sz w:val="18"/>
                <w:szCs w:val="18"/>
                <w:lang w:val="en-US"/>
              </w:rPr>
            </w:pPr>
            <w:bookmarkStart w:id="3" w:name="_Hlk150413452"/>
            <w:r w:rsidRPr="00BF3638">
              <w:rPr>
                <w:rFonts w:asciiTheme="minorHAnsi" w:hAnsiTheme="minorHAnsi" w:cs="Arial"/>
                <w:b/>
                <w:bCs/>
                <w:color w:val="232624"/>
                <w:sz w:val="18"/>
                <w:szCs w:val="18"/>
                <w:lang w:val="en-US"/>
              </w:rPr>
              <w:t>PERSONALE NON DOCENTE</w:t>
            </w:r>
          </w:p>
        </w:tc>
      </w:tr>
      <w:tr w:rsidR="00BF3638" w:rsidRPr="00BF3638" w14:paraId="79ADA11D" w14:textId="77777777" w:rsidTr="006A48AE">
        <w:trPr>
          <w:trHeight w:val="219"/>
        </w:trPr>
        <w:tc>
          <w:tcPr>
            <w:tcW w:w="1673" w:type="dxa"/>
          </w:tcPr>
          <w:p w14:paraId="77657640" w14:textId="77777777" w:rsidR="00BF3638" w:rsidRPr="00BF3638" w:rsidRDefault="00BF3638" w:rsidP="006A48AE">
            <w:pPr>
              <w:ind w:right="85"/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BF3638">
              <w:rPr>
                <w:rFonts w:asciiTheme="minorHAnsi" w:hAnsiTheme="minorHAnsi"/>
                <w:b/>
                <w:sz w:val="18"/>
                <w:szCs w:val="18"/>
              </w:rPr>
              <w:t>(X)</w:t>
            </w:r>
          </w:p>
        </w:tc>
        <w:tc>
          <w:tcPr>
            <w:tcW w:w="5698" w:type="dxa"/>
          </w:tcPr>
          <w:p w14:paraId="0A765BD5" w14:textId="77777777" w:rsidR="00BF3638" w:rsidRPr="00BF3638" w:rsidRDefault="00BF3638" w:rsidP="006A48AE">
            <w:pPr>
              <w:jc w:val="center"/>
              <w:rPr>
                <w:rFonts w:asciiTheme="minorHAnsi" w:hAnsiTheme="minorHAnsi" w:cs="Arial"/>
                <w:b/>
                <w:bCs/>
                <w:color w:val="232624"/>
                <w:sz w:val="18"/>
                <w:szCs w:val="18"/>
              </w:rPr>
            </w:pPr>
            <w:hyperlink r:id="rId12" w:history="1">
              <w:r w:rsidRPr="00BF3638">
                <w:rPr>
                  <w:rFonts w:asciiTheme="minorHAnsi" w:hAnsiTheme="minorHAnsi" w:cs="Arial"/>
                  <w:b/>
                  <w:bCs/>
                  <w:color w:val="232624"/>
                  <w:sz w:val="18"/>
                  <w:szCs w:val="18"/>
                  <w:lang w:val="en-US"/>
                </w:rPr>
                <w:t>Profilo</w:t>
              </w:r>
            </w:hyperlink>
          </w:p>
        </w:tc>
      </w:tr>
      <w:tr w:rsidR="00BF3638" w:rsidRPr="00BF3638" w14:paraId="45387668" w14:textId="77777777" w:rsidTr="006A48AE">
        <w:trPr>
          <w:trHeight w:val="231"/>
        </w:trPr>
        <w:tc>
          <w:tcPr>
            <w:tcW w:w="1673" w:type="dxa"/>
          </w:tcPr>
          <w:p w14:paraId="150AD238" w14:textId="77777777" w:rsidR="00BF3638" w:rsidRPr="00BF3638" w:rsidRDefault="00BF3638" w:rsidP="006A48AE">
            <w:pPr>
              <w:spacing w:before="30"/>
              <w:ind w:right="76"/>
              <w:jc w:val="center"/>
              <w:rPr>
                <w:rFonts w:asciiTheme="minorHAnsi" w:hAnsiTheme="minorHAnsi" w:cs="Arial"/>
                <w:color w:val="232624"/>
                <w:spacing w:val="15"/>
                <w:w w:val="114"/>
                <w:sz w:val="18"/>
                <w:szCs w:val="18"/>
              </w:rPr>
            </w:pPr>
          </w:p>
        </w:tc>
        <w:tc>
          <w:tcPr>
            <w:tcW w:w="5698" w:type="dxa"/>
          </w:tcPr>
          <w:p w14:paraId="5B2F6B69" w14:textId="77777777" w:rsidR="00BF3638" w:rsidRPr="00BF3638" w:rsidRDefault="00BF3638" w:rsidP="006A48AE">
            <w:pPr>
              <w:jc w:val="center"/>
              <w:rPr>
                <w:rFonts w:asciiTheme="minorHAnsi" w:hAnsiTheme="minorHAnsi" w:cs="Arial"/>
                <w:b/>
                <w:bCs/>
                <w:color w:val="232624"/>
                <w:sz w:val="18"/>
                <w:szCs w:val="18"/>
                <w:lang w:val="en-US"/>
              </w:rPr>
            </w:pPr>
            <w:r w:rsidRPr="00BF3638">
              <w:rPr>
                <w:rFonts w:asciiTheme="minorHAnsi" w:hAnsiTheme="minorHAnsi" w:cs="Arial"/>
                <w:bCs/>
                <w:color w:val="232624"/>
                <w:sz w:val="18"/>
                <w:szCs w:val="18"/>
                <w:lang w:val="en-US"/>
              </w:rPr>
              <w:t>Tutor</w:t>
            </w:r>
          </w:p>
        </w:tc>
      </w:tr>
      <w:tr w:rsidR="00BF3638" w:rsidRPr="00BF3638" w14:paraId="460A5860" w14:textId="77777777" w:rsidTr="006A48AE">
        <w:trPr>
          <w:trHeight w:val="231"/>
        </w:trPr>
        <w:tc>
          <w:tcPr>
            <w:tcW w:w="1673" w:type="dxa"/>
          </w:tcPr>
          <w:p w14:paraId="222356C3" w14:textId="77777777" w:rsidR="00BF3638" w:rsidRPr="00BF3638" w:rsidRDefault="00BF3638" w:rsidP="006A48AE">
            <w:pPr>
              <w:spacing w:before="30"/>
              <w:ind w:right="76"/>
              <w:jc w:val="center"/>
              <w:rPr>
                <w:rFonts w:asciiTheme="minorHAnsi" w:hAnsiTheme="minorHAnsi" w:cs="Arial"/>
                <w:color w:val="232624"/>
                <w:spacing w:val="15"/>
                <w:w w:val="114"/>
                <w:sz w:val="18"/>
                <w:szCs w:val="18"/>
              </w:rPr>
            </w:pPr>
          </w:p>
        </w:tc>
        <w:tc>
          <w:tcPr>
            <w:tcW w:w="5698" w:type="dxa"/>
          </w:tcPr>
          <w:p w14:paraId="40C44EA8" w14:textId="77777777" w:rsidR="00BF3638" w:rsidRPr="00BF3638" w:rsidRDefault="00BF3638" w:rsidP="006A48AE">
            <w:pPr>
              <w:jc w:val="center"/>
              <w:rPr>
                <w:rFonts w:asciiTheme="minorHAnsi" w:hAnsiTheme="minorHAnsi" w:cs="Arial"/>
                <w:bCs/>
                <w:color w:val="232624"/>
                <w:sz w:val="18"/>
                <w:szCs w:val="18"/>
                <w:lang w:val="en-US"/>
              </w:rPr>
            </w:pPr>
            <w:r w:rsidRPr="00BF3638">
              <w:rPr>
                <w:rFonts w:asciiTheme="minorHAnsi" w:hAnsiTheme="minorHAnsi" w:cs="Arial"/>
                <w:bCs/>
                <w:color w:val="232624"/>
                <w:sz w:val="18"/>
                <w:szCs w:val="18"/>
                <w:lang w:val="en-US"/>
              </w:rPr>
              <w:t>Amministrativo</w:t>
            </w:r>
          </w:p>
        </w:tc>
      </w:tr>
      <w:tr w:rsidR="00BF3638" w:rsidRPr="00BF3638" w14:paraId="06D977CB" w14:textId="77777777" w:rsidTr="006A48AE">
        <w:trPr>
          <w:trHeight w:val="231"/>
        </w:trPr>
        <w:tc>
          <w:tcPr>
            <w:tcW w:w="1673" w:type="dxa"/>
          </w:tcPr>
          <w:p w14:paraId="15ED3072" w14:textId="77777777" w:rsidR="00BF3638" w:rsidRPr="00BF3638" w:rsidRDefault="00BF3638" w:rsidP="006A48AE">
            <w:pPr>
              <w:spacing w:before="30"/>
              <w:ind w:right="76"/>
              <w:jc w:val="center"/>
              <w:rPr>
                <w:rFonts w:asciiTheme="minorHAnsi" w:hAnsiTheme="minorHAnsi" w:cs="Arial"/>
                <w:color w:val="232624"/>
                <w:spacing w:val="15"/>
                <w:w w:val="114"/>
                <w:sz w:val="18"/>
                <w:szCs w:val="18"/>
              </w:rPr>
            </w:pPr>
          </w:p>
        </w:tc>
        <w:tc>
          <w:tcPr>
            <w:tcW w:w="5698" w:type="dxa"/>
          </w:tcPr>
          <w:p w14:paraId="47684986" w14:textId="77777777" w:rsidR="00BF3638" w:rsidRPr="00BF3638" w:rsidRDefault="00BF3638" w:rsidP="006A48AE">
            <w:pPr>
              <w:jc w:val="center"/>
              <w:rPr>
                <w:rFonts w:asciiTheme="minorHAnsi" w:hAnsiTheme="minorHAnsi" w:cs="Arial"/>
                <w:bCs/>
                <w:color w:val="232624"/>
                <w:sz w:val="18"/>
                <w:szCs w:val="18"/>
                <w:lang w:val="en-US"/>
              </w:rPr>
            </w:pPr>
            <w:r w:rsidRPr="00BF3638">
              <w:rPr>
                <w:rFonts w:asciiTheme="minorHAnsi" w:hAnsiTheme="minorHAnsi" w:cs="Arial"/>
                <w:bCs/>
                <w:color w:val="232624"/>
                <w:sz w:val="18"/>
                <w:szCs w:val="18"/>
                <w:lang w:val="en-US"/>
              </w:rPr>
              <w:t>Tecnico dei Servizi</w:t>
            </w:r>
          </w:p>
        </w:tc>
      </w:tr>
    </w:tbl>
    <w:bookmarkEnd w:id="3"/>
    <w:p w14:paraId="662F3DFD" w14:textId="3D5EA90A" w:rsidR="00E61645" w:rsidRDefault="00BF3638" w:rsidP="00C3142F">
      <w:pPr>
        <w:widowControl/>
        <w:spacing w:after="200" w:line="276" w:lineRule="auto"/>
        <w:outlineLvl w:val="0"/>
        <w:rPr>
          <w:rFonts w:ascii="Calibri" w:hAnsi="Calibri"/>
          <w:b/>
          <w:sz w:val="20"/>
        </w:rPr>
      </w:pPr>
      <w:r>
        <w:rPr>
          <w:rFonts w:ascii="Calibri" w:hAnsi="Calibri"/>
          <w:b/>
          <w:sz w:val="20"/>
        </w:rPr>
        <w:t xml:space="preserve"> </w:t>
      </w:r>
    </w:p>
    <w:p w14:paraId="7387C5D0" w14:textId="77777777" w:rsidR="00E61645" w:rsidRDefault="00E61645">
      <w:pPr>
        <w:autoSpaceDE w:val="0"/>
        <w:autoSpaceDN w:val="0"/>
        <w:jc w:val="left"/>
        <w:rPr>
          <w:rFonts w:ascii="Calibri" w:hAnsi="Calibri"/>
          <w:b/>
          <w:sz w:val="20"/>
        </w:rPr>
      </w:pPr>
      <w:r>
        <w:rPr>
          <w:rFonts w:ascii="Calibri" w:hAnsi="Calibri"/>
          <w:b/>
          <w:sz w:val="20"/>
        </w:rPr>
        <w:br w:type="page"/>
      </w:r>
    </w:p>
    <w:p w14:paraId="5CEDACB6" w14:textId="52908364" w:rsidR="007A0B22" w:rsidRDefault="00BF3638" w:rsidP="00C3142F">
      <w:pPr>
        <w:widowControl/>
        <w:spacing w:after="200" w:line="276" w:lineRule="auto"/>
        <w:outlineLvl w:val="0"/>
        <w:rPr>
          <w:rFonts w:ascii="Calibri" w:hAnsi="Calibri"/>
          <w:b/>
          <w:sz w:val="20"/>
          <w:u w:val="single"/>
        </w:rPr>
      </w:pPr>
      <w:r w:rsidRPr="00BF3638">
        <w:rPr>
          <w:rFonts w:ascii="Calibri" w:hAnsi="Calibri"/>
          <w:b/>
          <w:sz w:val="20"/>
          <w:u w:val="single"/>
        </w:rPr>
        <w:lastRenderedPageBreak/>
        <w:t>Esclusivamente per il profilo di C</w:t>
      </w:r>
      <w:r>
        <w:rPr>
          <w:rFonts w:ascii="Calibri" w:hAnsi="Calibri"/>
          <w:b/>
          <w:sz w:val="20"/>
          <w:u w:val="single"/>
        </w:rPr>
        <w:t>OORDINATORE</w:t>
      </w:r>
      <w:r w:rsidRPr="00BF3638">
        <w:rPr>
          <w:rFonts w:ascii="Calibri" w:hAnsi="Calibri"/>
          <w:b/>
          <w:sz w:val="20"/>
          <w:u w:val="single"/>
        </w:rPr>
        <w:t xml:space="preserve"> scegliere la sede e non il corso:</w:t>
      </w:r>
    </w:p>
    <w:p w14:paraId="366CBDB7" w14:textId="77777777" w:rsidR="00E74E91" w:rsidRDefault="00E74E91" w:rsidP="00C3142F">
      <w:pPr>
        <w:widowControl/>
        <w:spacing w:after="200" w:line="276" w:lineRule="auto"/>
        <w:outlineLvl w:val="0"/>
        <w:rPr>
          <w:rFonts w:ascii="Calibri" w:hAnsi="Calibri"/>
          <w:b/>
          <w:sz w:val="20"/>
          <w:u w:val="single"/>
        </w:rPr>
      </w:pPr>
    </w:p>
    <w:tbl>
      <w:tblPr>
        <w:tblW w:w="63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6"/>
        <w:gridCol w:w="3158"/>
        <w:gridCol w:w="1570"/>
        <w:gridCol w:w="146"/>
      </w:tblGrid>
      <w:tr w:rsidR="00E74E91" w:rsidRPr="00E74E91" w14:paraId="5F0FC148" w14:textId="77777777" w:rsidTr="00E74E91">
        <w:trPr>
          <w:gridAfter w:val="1"/>
          <w:wAfter w:w="36" w:type="dxa"/>
          <w:trHeight w:val="312"/>
        </w:trPr>
        <w:tc>
          <w:tcPr>
            <w:tcW w:w="626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14:paraId="1E91EBCC" w14:textId="77777777" w:rsidR="00E74E91" w:rsidRPr="00E74E91" w:rsidRDefault="00E74E91" w:rsidP="00E74E91">
            <w:pPr>
              <w:widowControl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E74E9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PERSONALE NON DOCENTE</w:t>
            </w:r>
          </w:p>
        </w:tc>
      </w:tr>
      <w:tr w:rsidR="00E74E91" w:rsidRPr="00E74E91" w14:paraId="08DEA031" w14:textId="77777777" w:rsidTr="00E74E91">
        <w:trPr>
          <w:trHeight w:val="288"/>
        </w:trPr>
        <w:tc>
          <w:tcPr>
            <w:tcW w:w="626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6CEA1" w14:textId="77777777" w:rsidR="00E74E91" w:rsidRPr="00E74E91" w:rsidRDefault="00E74E91" w:rsidP="00E74E91">
            <w:pPr>
              <w:widowControl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1F0C6" w14:textId="77777777" w:rsidR="00E74E91" w:rsidRPr="00E74E91" w:rsidRDefault="00E74E91" w:rsidP="00E74E91">
            <w:pPr>
              <w:widowControl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74E91" w:rsidRPr="00E74E91" w14:paraId="3EE1A354" w14:textId="77777777" w:rsidTr="00E74E91">
        <w:trPr>
          <w:trHeight w:val="288"/>
        </w:trPr>
        <w:tc>
          <w:tcPr>
            <w:tcW w:w="1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43D7C" w14:textId="77777777" w:rsidR="00E74E91" w:rsidRPr="00E74E91" w:rsidRDefault="00E74E91" w:rsidP="00E74E91">
            <w:pPr>
              <w:widowControl/>
              <w:jc w:val="center"/>
              <w:rPr>
                <w:rFonts w:ascii="Aptos Narrow" w:hAnsi="Aptos Narrow"/>
                <w:color w:val="467886"/>
                <w:sz w:val="22"/>
                <w:szCs w:val="22"/>
                <w:u w:val="single"/>
              </w:rPr>
            </w:pPr>
            <w:hyperlink r:id="rId13" w:history="1">
              <w:r w:rsidRPr="00E74E91">
                <w:rPr>
                  <w:rFonts w:ascii="Aptos Narrow" w:hAnsi="Aptos Narrow"/>
                  <w:color w:val="467886"/>
                  <w:sz w:val="22"/>
                  <w:szCs w:val="22"/>
                  <w:u w:val="single"/>
                  <w:lang w:val="en-US"/>
                </w:rPr>
                <w:t>Profilo</w:t>
              </w:r>
            </w:hyperlink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7950A" w14:textId="77777777" w:rsidR="00E74E91" w:rsidRPr="00E74E91" w:rsidRDefault="00E74E91" w:rsidP="00E74E91">
            <w:pPr>
              <w:widowControl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E74E9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Sede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D760D" w14:textId="77777777" w:rsidR="00E74E91" w:rsidRPr="00E74E91" w:rsidRDefault="00E74E91" w:rsidP="00E74E91">
            <w:pPr>
              <w:widowControl/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E74E9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(X)</w:t>
            </w:r>
          </w:p>
        </w:tc>
        <w:tc>
          <w:tcPr>
            <w:tcW w:w="36" w:type="dxa"/>
            <w:vAlign w:val="center"/>
            <w:hideMark/>
          </w:tcPr>
          <w:p w14:paraId="1776AD43" w14:textId="77777777" w:rsidR="00E74E91" w:rsidRPr="00E74E91" w:rsidRDefault="00E74E91" w:rsidP="00E74E91">
            <w:pPr>
              <w:widowControl/>
              <w:jc w:val="left"/>
              <w:rPr>
                <w:sz w:val="20"/>
              </w:rPr>
            </w:pPr>
          </w:p>
        </w:tc>
      </w:tr>
      <w:tr w:rsidR="00E74E91" w:rsidRPr="00E74E91" w14:paraId="0CB9B5DF" w14:textId="77777777" w:rsidTr="00E74E91">
        <w:trPr>
          <w:trHeight w:val="288"/>
        </w:trPr>
        <w:tc>
          <w:tcPr>
            <w:tcW w:w="14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3ABFF" w14:textId="77777777" w:rsidR="00E74E91" w:rsidRPr="00E74E91" w:rsidRDefault="00E74E91" w:rsidP="00E74E91">
            <w:pPr>
              <w:widowControl/>
              <w:jc w:val="center"/>
              <w:rPr>
                <w:rFonts w:ascii="Calibri" w:hAnsi="Calibri" w:cs="Calibri"/>
                <w:b/>
                <w:bCs/>
                <w:color w:val="232624"/>
                <w:sz w:val="18"/>
                <w:szCs w:val="18"/>
              </w:rPr>
            </w:pPr>
            <w:r w:rsidRPr="00E74E91">
              <w:rPr>
                <w:rFonts w:ascii="Calibri" w:hAnsi="Calibri" w:cs="Calibri"/>
                <w:b/>
                <w:bCs/>
                <w:color w:val="232624"/>
                <w:sz w:val="18"/>
                <w:szCs w:val="18"/>
                <w:lang w:val="en-US"/>
              </w:rPr>
              <w:t>Coordinatore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A57B6" w14:textId="77777777" w:rsidR="00E74E91" w:rsidRPr="00E74E91" w:rsidRDefault="00E74E91" w:rsidP="00E74E91">
            <w:pPr>
              <w:widowControl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74E91">
              <w:rPr>
                <w:rFonts w:ascii="Calibri" w:hAnsi="Calibri" w:cs="Calibri"/>
                <w:color w:val="000000"/>
                <w:sz w:val="18"/>
                <w:szCs w:val="18"/>
              </w:rPr>
              <w:t>VIA NEOCASTRO 4, 98122 MESSINA (ME)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3C78C" w14:textId="77777777" w:rsidR="00E74E91" w:rsidRPr="00E74E91" w:rsidRDefault="00E74E91" w:rsidP="00E74E91">
            <w:pPr>
              <w:widowControl/>
              <w:jc w:val="center"/>
              <w:rPr>
                <w:rFonts w:ascii="Calibri" w:hAnsi="Calibri" w:cs="Calibri"/>
                <w:color w:val="232624"/>
                <w:sz w:val="18"/>
                <w:szCs w:val="18"/>
              </w:rPr>
            </w:pPr>
            <w:r w:rsidRPr="00E74E91">
              <w:rPr>
                <w:rFonts w:ascii="Calibri" w:hAnsi="Calibri" w:cs="Calibri"/>
                <w:color w:val="232624"/>
                <w:sz w:val="18"/>
                <w:szCs w:val="18"/>
                <w:lang w:val="en-US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67BB04F2" w14:textId="77777777" w:rsidR="00E74E91" w:rsidRPr="00E74E91" w:rsidRDefault="00E74E91" w:rsidP="00E74E91">
            <w:pPr>
              <w:widowControl/>
              <w:jc w:val="left"/>
              <w:rPr>
                <w:sz w:val="20"/>
              </w:rPr>
            </w:pPr>
          </w:p>
        </w:tc>
      </w:tr>
      <w:tr w:rsidR="00E74E91" w:rsidRPr="00E74E91" w14:paraId="4EEF5967" w14:textId="77777777" w:rsidTr="00E74E91">
        <w:trPr>
          <w:trHeight w:val="480"/>
        </w:trPr>
        <w:tc>
          <w:tcPr>
            <w:tcW w:w="14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2EC73" w14:textId="77777777" w:rsidR="00E74E91" w:rsidRPr="00E74E91" w:rsidRDefault="00E74E91" w:rsidP="00E74E91">
            <w:pPr>
              <w:widowControl/>
              <w:jc w:val="left"/>
              <w:rPr>
                <w:rFonts w:ascii="Calibri" w:hAnsi="Calibri" w:cs="Calibri"/>
                <w:b/>
                <w:bCs/>
                <w:color w:val="232624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5D9B5" w14:textId="77777777" w:rsidR="00E74E91" w:rsidRPr="00E74E91" w:rsidRDefault="00E74E91" w:rsidP="00E74E91">
            <w:pPr>
              <w:widowControl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74E91">
              <w:rPr>
                <w:rFonts w:ascii="Calibri" w:hAnsi="Calibri" w:cs="Calibri"/>
                <w:color w:val="000000"/>
                <w:sz w:val="18"/>
                <w:szCs w:val="18"/>
              </w:rPr>
              <w:t>VIALE DELLE ALPI 119/C, 90135 PALERMO (PA)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DDE1A" w14:textId="77777777" w:rsidR="00E74E91" w:rsidRPr="00E74E91" w:rsidRDefault="00E74E91" w:rsidP="00E74E91">
            <w:pPr>
              <w:widowControl/>
              <w:jc w:val="center"/>
              <w:rPr>
                <w:rFonts w:ascii="Calibri" w:hAnsi="Calibri" w:cs="Calibri"/>
                <w:color w:val="232624"/>
                <w:sz w:val="18"/>
                <w:szCs w:val="18"/>
              </w:rPr>
            </w:pPr>
            <w:r w:rsidRPr="00E74E91">
              <w:rPr>
                <w:rFonts w:ascii="Calibri" w:hAnsi="Calibri" w:cs="Calibri"/>
                <w:color w:val="232624"/>
                <w:sz w:val="18"/>
                <w:szCs w:val="18"/>
                <w:lang w:val="en-US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58EE7445" w14:textId="77777777" w:rsidR="00E74E91" w:rsidRPr="00E74E91" w:rsidRDefault="00E74E91" w:rsidP="00E74E91">
            <w:pPr>
              <w:widowControl/>
              <w:jc w:val="left"/>
              <w:rPr>
                <w:sz w:val="20"/>
              </w:rPr>
            </w:pPr>
          </w:p>
        </w:tc>
      </w:tr>
      <w:tr w:rsidR="00E74E91" w:rsidRPr="00E74E91" w14:paraId="48EF9E3F" w14:textId="77777777" w:rsidTr="00E74E91">
        <w:trPr>
          <w:trHeight w:val="288"/>
        </w:trPr>
        <w:tc>
          <w:tcPr>
            <w:tcW w:w="14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59231" w14:textId="77777777" w:rsidR="00E74E91" w:rsidRPr="00E74E91" w:rsidRDefault="00E74E91" w:rsidP="00E74E91">
            <w:pPr>
              <w:widowControl/>
              <w:jc w:val="left"/>
              <w:rPr>
                <w:rFonts w:ascii="Calibri" w:hAnsi="Calibri" w:cs="Calibri"/>
                <w:b/>
                <w:bCs/>
                <w:color w:val="232624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65078" w14:textId="77777777" w:rsidR="00E74E91" w:rsidRPr="00E74E91" w:rsidRDefault="00E74E91" w:rsidP="00E74E91">
            <w:pPr>
              <w:widowControl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74E9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VIA LINCOLN 21, 90133 PALERMO (PA)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9F04B" w14:textId="77777777" w:rsidR="00E74E91" w:rsidRPr="00E74E91" w:rsidRDefault="00E74E91" w:rsidP="00E74E91">
            <w:pPr>
              <w:widowControl/>
              <w:jc w:val="center"/>
              <w:rPr>
                <w:rFonts w:ascii="Calibri" w:hAnsi="Calibri" w:cs="Calibri"/>
                <w:color w:val="232624"/>
                <w:sz w:val="18"/>
                <w:szCs w:val="18"/>
              </w:rPr>
            </w:pPr>
            <w:r w:rsidRPr="00E74E91">
              <w:rPr>
                <w:rFonts w:ascii="Calibri" w:hAnsi="Calibri" w:cs="Calibri"/>
                <w:color w:val="232624"/>
                <w:sz w:val="18"/>
                <w:szCs w:val="18"/>
                <w:lang w:val="en-US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3B94723F" w14:textId="77777777" w:rsidR="00E74E91" w:rsidRPr="00E74E91" w:rsidRDefault="00E74E91" w:rsidP="00E74E91">
            <w:pPr>
              <w:widowControl/>
              <w:jc w:val="left"/>
              <w:rPr>
                <w:sz w:val="20"/>
              </w:rPr>
            </w:pPr>
          </w:p>
        </w:tc>
      </w:tr>
      <w:tr w:rsidR="00E74E91" w:rsidRPr="00E74E91" w14:paraId="24947545" w14:textId="77777777" w:rsidTr="00E74E91">
        <w:trPr>
          <w:trHeight w:val="480"/>
        </w:trPr>
        <w:tc>
          <w:tcPr>
            <w:tcW w:w="14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6BC0B" w14:textId="77777777" w:rsidR="00E74E91" w:rsidRPr="00E74E91" w:rsidRDefault="00E74E91" w:rsidP="00E74E91">
            <w:pPr>
              <w:widowControl/>
              <w:jc w:val="left"/>
              <w:rPr>
                <w:rFonts w:ascii="Calibri" w:hAnsi="Calibri" w:cs="Calibri"/>
                <w:b/>
                <w:bCs/>
                <w:color w:val="232624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8ADB7" w14:textId="77777777" w:rsidR="00E74E91" w:rsidRPr="00E74E91" w:rsidRDefault="00E74E91" w:rsidP="00E74E91">
            <w:pPr>
              <w:widowControl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74E91">
              <w:rPr>
                <w:rFonts w:ascii="Calibri" w:hAnsi="Calibri" w:cs="Calibri"/>
                <w:color w:val="000000"/>
                <w:sz w:val="18"/>
                <w:szCs w:val="18"/>
              </w:rPr>
              <w:t>[OCC] VIA GUICCIARDINI 6, 93014 MUSSOMELI (CL)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D1667" w14:textId="77777777" w:rsidR="00E74E91" w:rsidRPr="00E74E91" w:rsidRDefault="00E74E91" w:rsidP="00E74E91">
            <w:pPr>
              <w:widowControl/>
              <w:jc w:val="center"/>
              <w:rPr>
                <w:rFonts w:ascii="Calibri" w:hAnsi="Calibri" w:cs="Calibri"/>
                <w:color w:val="232624"/>
                <w:sz w:val="18"/>
                <w:szCs w:val="18"/>
              </w:rPr>
            </w:pPr>
            <w:r w:rsidRPr="00E74E91">
              <w:rPr>
                <w:rFonts w:ascii="Calibri" w:hAnsi="Calibri" w:cs="Calibri"/>
                <w:color w:val="232624"/>
                <w:sz w:val="18"/>
                <w:szCs w:val="18"/>
                <w:lang w:val="en-US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3D814DDA" w14:textId="77777777" w:rsidR="00E74E91" w:rsidRPr="00E74E91" w:rsidRDefault="00E74E91" w:rsidP="00E74E91">
            <w:pPr>
              <w:widowControl/>
              <w:jc w:val="left"/>
              <w:rPr>
                <w:sz w:val="20"/>
              </w:rPr>
            </w:pPr>
          </w:p>
        </w:tc>
      </w:tr>
      <w:tr w:rsidR="00E74E91" w:rsidRPr="00E74E91" w14:paraId="23C78B28" w14:textId="77777777" w:rsidTr="00E74E91">
        <w:trPr>
          <w:trHeight w:val="288"/>
        </w:trPr>
        <w:tc>
          <w:tcPr>
            <w:tcW w:w="14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3A012" w14:textId="77777777" w:rsidR="00E74E91" w:rsidRPr="00E74E91" w:rsidRDefault="00E74E91" w:rsidP="00E74E91">
            <w:pPr>
              <w:widowControl/>
              <w:jc w:val="left"/>
              <w:rPr>
                <w:rFonts w:ascii="Calibri" w:hAnsi="Calibri" w:cs="Calibri"/>
                <w:b/>
                <w:bCs/>
                <w:color w:val="232624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0C1BB" w14:textId="77777777" w:rsidR="00E74E91" w:rsidRPr="00E74E91" w:rsidRDefault="00E74E91" w:rsidP="00E74E91">
            <w:pPr>
              <w:widowControl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74E9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VIA UGO BASSI 25, 91100 TRAPANI (TP)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5120D" w14:textId="77777777" w:rsidR="00E74E91" w:rsidRPr="00E74E91" w:rsidRDefault="00E74E91" w:rsidP="00E74E91">
            <w:pPr>
              <w:widowControl/>
              <w:jc w:val="center"/>
              <w:rPr>
                <w:rFonts w:ascii="Calibri" w:hAnsi="Calibri" w:cs="Calibri"/>
                <w:color w:val="232624"/>
                <w:sz w:val="18"/>
                <w:szCs w:val="18"/>
              </w:rPr>
            </w:pPr>
            <w:r w:rsidRPr="00E74E91">
              <w:rPr>
                <w:rFonts w:ascii="Calibri" w:hAnsi="Calibri" w:cs="Calibri"/>
                <w:color w:val="232624"/>
                <w:sz w:val="18"/>
                <w:szCs w:val="18"/>
                <w:lang w:val="en-US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526264F2" w14:textId="77777777" w:rsidR="00E74E91" w:rsidRPr="00E74E91" w:rsidRDefault="00E74E91" w:rsidP="00E74E91">
            <w:pPr>
              <w:widowControl/>
              <w:jc w:val="left"/>
              <w:rPr>
                <w:sz w:val="20"/>
              </w:rPr>
            </w:pPr>
          </w:p>
        </w:tc>
      </w:tr>
    </w:tbl>
    <w:p w14:paraId="76E8A6E7" w14:textId="77777777" w:rsidR="00E74E91" w:rsidRDefault="00E74E91" w:rsidP="00C3142F">
      <w:pPr>
        <w:widowControl/>
        <w:spacing w:after="200" w:line="276" w:lineRule="auto"/>
        <w:outlineLvl w:val="0"/>
        <w:rPr>
          <w:rFonts w:ascii="Calibri" w:hAnsi="Calibri"/>
          <w:b/>
          <w:sz w:val="20"/>
          <w:u w:val="single"/>
        </w:rPr>
      </w:pPr>
    </w:p>
    <w:p w14:paraId="1403D355" w14:textId="77777777" w:rsidR="00D67B1D" w:rsidRDefault="00D67B1D" w:rsidP="00C3142F">
      <w:pPr>
        <w:widowControl/>
        <w:spacing w:after="200" w:line="276" w:lineRule="auto"/>
        <w:outlineLvl w:val="0"/>
        <w:rPr>
          <w:rFonts w:ascii="Calibri" w:hAnsi="Calibri"/>
          <w:sz w:val="20"/>
        </w:rPr>
      </w:pPr>
    </w:p>
    <w:p w14:paraId="6E33D86F" w14:textId="6D4BE7AD" w:rsidR="00C3142F" w:rsidRDefault="00C3142F" w:rsidP="00C3142F">
      <w:pPr>
        <w:widowControl/>
        <w:spacing w:after="200" w:line="276" w:lineRule="auto"/>
        <w:outlineLvl w:val="0"/>
        <w:rPr>
          <w:rFonts w:ascii="Calibri" w:hAnsi="Calibri"/>
          <w:b/>
          <w:sz w:val="20"/>
        </w:rPr>
      </w:pPr>
      <w:r w:rsidRPr="00AA131F">
        <w:rPr>
          <w:rFonts w:ascii="Calibri" w:hAnsi="Calibri"/>
          <w:sz w:val="20"/>
        </w:rPr>
        <w:t>A tal fine, consapevole delle sanzioni</w:t>
      </w:r>
    </w:p>
    <w:p w14:paraId="3CE347B0" w14:textId="085634CA" w:rsidR="00AA131F" w:rsidRPr="00AA131F" w:rsidRDefault="00AA131F" w:rsidP="00AA131F">
      <w:pPr>
        <w:widowControl/>
        <w:spacing w:after="200" w:line="276" w:lineRule="auto"/>
        <w:jc w:val="center"/>
        <w:outlineLvl w:val="0"/>
        <w:rPr>
          <w:rFonts w:ascii="Calibri" w:hAnsi="Calibri"/>
          <w:b/>
          <w:sz w:val="20"/>
        </w:rPr>
      </w:pPr>
      <w:r w:rsidRPr="00AA131F">
        <w:rPr>
          <w:rFonts w:ascii="Calibri" w:hAnsi="Calibri"/>
          <w:b/>
          <w:sz w:val="20"/>
        </w:rPr>
        <w:t>DICHIARA</w:t>
      </w:r>
    </w:p>
    <w:p w14:paraId="7641FBA2" w14:textId="77777777" w:rsidR="00AA131F" w:rsidRPr="00AA131F" w:rsidRDefault="00AA131F" w:rsidP="00AA131F">
      <w:pPr>
        <w:spacing w:after="200"/>
        <w:jc w:val="left"/>
        <w:rPr>
          <w:rFonts w:ascii="Calibri" w:hAnsi="Calibri"/>
          <w:sz w:val="20"/>
        </w:rPr>
      </w:pPr>
      <w:r w:rsidRPr="00AA131F">
        <w:rPr>
          <w:rFonts w:ascii="Calibri" w:hAnsi="Calibri"/>
          <w:sz w:val="20"/>
        </w:rPr>
        <w:sym w:font="Wingdings" w:char="F0A8"/>
      </w:r>
      <w:r w:rsidRPr="00AA131F">
        <w:rPr>
          <w:rFonts w:ascii="Calibri" w:hAnsi="Calibri"/>
          <w:sz w:val="20"/>
        </w:rPr>
        <w:t xml:space="preserve"> di essere cittadino italiano;</w:t>
      </w:r>
    </w:p>
    <w:p w14:paraId="5C5F67BE" w14:textId="77777777" w:rsidR="00AA131F" w:rsidRPr="00AA131F" w:rsidRDefault="00AA131F" w:rsidP="00AA131F">
      <w:pPr>
        <w:spacing w:after="200"/>
        <w:jc w:val="left"/>
        <w:rPr>
          <w:rFonts w:ascii="Calibri" w:hAnsi="Calibri"/>
          <w:sz w:val="20"/>
        </w:rPr>
      </w:pPr>
      <w:r w:rsidRPr="00AA131F">
        <w:rPr>
          <w:rFonts w:ascii="Calibri" w:hAnsi="Calibri"/>
          <w:sz w:val="20"/>
        </w:rPr>
        <w:sym w:font="Wingdings" w:char="F0A8"/>
      </w:r>
      <w:r w:rsidRPr="00AA131F">
        <w:rPr>
          <w:rFonts w:ascii="Calibri" w:hAnsi="Calibri"/>
          <w:sz w:val="20"/>
        </w:rPr>
        <w:t xml:space="preserve"> di essere iscritto nelle liste elettorali del Comune di ___________________;</w:t>
      </w:r>
    </w:p>
    <w:p w14:paraId="531BC175" w14:textId="77777777" w:rsidR="00AA131F" w:rsidRPr="00AA131F" w:rsidRDefault="00AA131F" w:rsidP="00AA131F">
      <w:pPr>
        <w:spacing w:after="200"/>
        <w:jc w:val="left"/>
        <w:rPr>
          <w:rFonts w:ascii="Calibri" w:hAnsi="Calibri"/>
          <w:sz w:val="20"/>
        </w:rPr>
      </w:pPr>
      <w:r w:rsidRPr="00AA131F">
        <w:rPr>
          <w:rFonts w:ascii="Calibri" w:hAnsi="Calibri"/>
          <w:sz w:val="20"/>
        </w:rPr>
        <w:sym w:font="Wingdings" w:char="F0A8"/>
      </w:r>
      <w:r w:rsidRPr="00AA131F">
        <w:rPr>
          <w:rFonts w:ascii="Calibri" w:hAnsi="Calibri"/>
          <w:sz w:val="20"/>
        </w:rPr>
        <w:t xml:space="preserve"> di essere in regime di godimento dei diritti politici nello stato di appartenenza;</w:t>
      </w:r>
    </w:p>
    <w:p w14:paraId="6AD992BF" w14:textId="77777777" w:rsidR="00AA131F" w:rsidRPr="00AA131F" w:rsidRDefault="00AA131F" w:rsidP="00AA131F">
      <w:pPr>
        <w:spacing w:after="200"/>
        <w:jc w:val="left"/>
        <w:rPr>
          <w:rFonts w:ascii="Calibri" w:hAnsi="Calibri"/>
          <w:sz w:val="20"/>
        </w:rPr>
      </w:pPr>
      <w:r w:rsidRPr="00AA131F">
        <w:rPr>
          <w:rFonts w:ascii="Calibri" w:hAnsi="Calibri"/>
          <w:sz w:val="20"/>
        </w:rPr>
        <w:sym w:font="Wingdings" w:char="F0A8"/>
      </w:r>
      <w:r w:rsidRPr="00AA131F">
        <w:rPr>
          <w:rFonts w:ascii="Calibri" w:hAnsi="Calibri"/>
          <w:sz w:val="20"/>
        </w:rPr>
        <w:t xml:space="preserve"> di non aver riportato condanne penali;</w:t>
      </w:r>
    </w:p>
    <w:p w14:paraId="37DFA325" w14:textId="77777777" w:rsidR="00AA131F" w:rsidRPr="00AA131F" w:rsidRDefault="00AA131F" w:rsidP="00AA131F">
      <w:pPr>
        <w:spacing w:after="200"/>
        <w:ind w:left="573"/>
        <w:jc w:val="left"/>
        <w:rPr>
          <w:rFonts w:ascii="Calibri" w:hAnsi="Calibri"/>
          <w:i/>
          <w:iCs/>
          <w:sz w:val="20"/>
        </w:rPr>
      </w:pPr>
      <w:r w:rsidRPr="00AA131F">
        <w:rPr>
          <w:rFonts w:ascii="Calibri" w:hAnsi="Calibri"/>
          <w:i/>
          <w:iCs/>
          <w:sz w:val="20"/>
        </w:rPr>
        <w:t xml:space="preserve">oppure </w:t>
      </w:r>
      <w:r w:rsidRPr="00AA131F">
        <w:rPr>
          <w:rFonts w:ascii="Calibri" w:hAnsi="Calibri"/>
          <w:sz w:val="20"/>
        </w:rPr>
        <w:sym w:font="Wingdings" w:char="F0A8"/>
      </w:r>
      <w:r w:rsidRPr="00AA131F">
        <w:rPr>
          <w:rFonts w:ascii="Calibri" w:hAnsi="Calibri"/>
          <w:sz w:val="20"/>
        </w:rPr>
        <w:t xml:space="preserve"> di aver riportato le seguenti condanne penali: _____________________________________________________</w:t>
      </w:r>
    </w:p>
    <w:p w14:paraId="1982A2BA" w14:textId="77777777" w:rsidR="00AA131F" w:rsidRPr="00AA131F" w:rsidRDefault="00AA131F" w:rsidP="00AA131F">
      <w:pPr>
        <w:spacing w:after="200"/>
        <w:jc w:val="left"/>
        <w:rPr>
          <w:rFonts w:ascii="Calibri" w:hAnsi="Calibri"/>
          <w:sz w:val="20"/>
        </w:rPr>
      </w:pPr>
      <w:r w:rsidRPr="00AA131F">
        <w:rPr>
          <w:rFonts w:ascii="Calibri" w:hAnsi="Calibri"/>
          <w:sz w:val="20"/>
        </w:rPr>
        <w:sym w:font="Wingdings" w:char="F0A8"/>
      </w:r>
      <w:r w:rsidRPr="00AA131F">
        <w:rPr>
          <w:rFonts w:ascii="Calibri" w:hAnsi="Calibri"/>
          <w:sz w:val="20"/>
        </w:rPr>
        <w:t xml:space="preserve"> di non avere procedimenti penali in corso;</w:t>
      </w:r>
    </w:p>
    <w:p w14:paraId="43A97CB5" w14:textId="77777777" w:rsidR="00AA131F" w:rsidRPr="00AA131F" w:rsidRDefault="00AA131F" w:rsidP="00AA131F">
      <w:pPr>
        <w:spacing w:after="200"/>
        <w:ind w:left="573"/>
        <w:jc w:val="left"/>
        <w:rPr>
          <w:rFonts w:ascii="Calibri" w:hAnsi="Calibri"/>
          <w:i/>
          <w:iCs/>
          <w:sz w:val="20"/>
        </w:rPr>
      </w:pPr>
      <w:bookmarkStart w:id="4" w:name="_Hlk107500261"/>
      <w:r w:rsidRPr="00AA131F">
        <w:rPr>
          <w:rFonts w:ascii="Calibri" w:hAnsi="Calibri"/>
          <w:i/>
          <w:iCs/>
          <w:sz w:val="20"/>
        </w:rPr>
        <w:t xml:space="preserve">oppure </w:t>
      </w:r>
      <w:r w:rsidRPr="00AA131F">
        <w:rPr>
          <w:rFonts w:ascii="Calibri" w:hAnsi="Calibri"/>
          <w:sz w:val="20"/>
        </w:rPr>
        <w:sym w:font="Wingdings" w:char="F0A8"/>
      </w:r>
      <w:r w:rsidRPr="00AA131F">
        <w:rPr>
          <w:rFonts w:ascii="Calibri" w:hAnsi="Calibri"/>
          <w:sz w:val="20"/>
        </w:rPr>
        <w:t xml:space="preserve"> di essere sottoposto ai seguenti procedimenti penali: _______________________________________________</w:t>
      </w:r>
    </w:p>
    <w:p w14:paraId="5821FC00" w14:textId="77777777" w:rsidR="00AA131F" w:rsidRPr="00AA131F" w:rsidRDefault="00AA131F" w:rsidP="00AA131F">
      <w:pPr>
        <w:spacing w:after="200"/>
        <w:jc w:val="left"/>
        <w:rPr>
          <w:rFonts w:ascii="Calibri" w:hAnsi="Calibri"/>
          <w:sz w:val="20"/>
        </w:rPr>
      </w:pPr>
      <w:bookmarkStart w:id="5" w:name="_Hlk107500211"/>
      <w:bookmarkEnd w:id="4"/>
      <w:r w:rsidRPr="00AA131F">
        <w:rPr>
          <w:rFonts w:ascii="Calibri" w:hAnsi="Calibri"/>
          <w:sz w:val="20"/>
        </w:rPr>
        <w:sym w:font="Wingdings" w:char="F0A8"/>
      </w:r>
      <w:r w:rsidRPr="00AA131F">
        <w:rPr>
          <w:rFonts w:ascii="Calibri" w:hAnsi="Calibri"/>
          <w:sz w:val="20"/>
        </w:rPr>
        <w:t xml:space="preserve"> di non avere carichi pendenti;</w:t>
      </w:r>
    </w:p>
    <w:p w14:paraId="2ACD7A72" w14:textId="77777777" w:rsidR="00AA131F" w:rsidRPr="00AA131F" w:rsidRDefault="00AA131F" w:rsidP="00AA131F">
      <w:pPr>
        <w:spacing w:after="200"/>
        <w:ind w:left="573"/>
        <w:jc w:val="left"/>
        <w:rPr>
          <w:rFonts w:ascii="Calibri" w:hAnsi="Calibri"/>
          <w:sz w:val="20"/>
        </w:rPr>
      </w:pPr>
      <w:bookmarkStart w:id="6" w:name="_Hlk150340721"/>
      <w:bookmarkEnd w:id="5"/>
      <w:r w:rsidRPr="00AA131F">
        <w:rPr>
          <w:rFonts w:ascii="Calibri" w:hAnsi="Calibri"/>
          <w:i/>
          <w:iCs/>
          <w:sz w:val="20"/>
        </w:rPr>
        <w:t xml:space="preserve">oppure </w:t>
      </w:r>
      <w:r w:rsidRPr="00AA131F">
        <w:rPr>
          <w:rFonts w:ascii="Calibri" w:hAnsi="Calibri"/>
          <w:sz w:val="20"/>
        </w:rPr>
        <w:sym w:font="Wingdings" w:char="F0A8"/>
      </w:r>
      <w:r w:rsidRPr="00AA131F">
        <w:rPr>
          <w:rFonts w:ascii="Calibri" w:hAnsi="Calibri"/>
          <w:sz w:val="20"/>
        </w:rPr>
        <w:t xml:space="preserve"> di avere i seguenti carichi pendenti: </w:t>
      </w:r>
      <w:r w:rsidRPr="00AA131F">
        <w:rPr>
          <w:rFonts w:ascii="Calibri" w:hAnsi="Calibri"/>
          <w:sz w:val="20"/>
        </w:rPr>
        <w:softHyphen/>
      </w:r>
      <w:r w:rsidRPr="00AA131F">
        <w:rPr>
          <w:rFonts w:ascii="Calibri" w:hAnsi="Calibri"/>
          <w:sz w:val="20"/>
        </w:rPr>
        <w:softHyphen/>
      </w:r>
      <w:r w:rsidRPr="00AA131F">
        <w:rPr>
          <w:rFonts w:ascii="Calibri" w:hAnsi="Calibri"/>
          <w:sz w:val="20"/>
        </w:rPr>
        <w:softHyphen/>
      </w:r>
      <w:r w:rsidRPr="00AA131F">
        <w:rPr>
          <w:rFonts w:ascii="Calibri" w:hAnsi="Calibri"/>
          <w:sz w:val="20"/>
        </w:rPr>
        <w:softHyphen/>
      </w:r>
      <w:r w:rsidRPr="00AA131F">
        <w:rPr>
          <w:rFonts w:ascii="Calibri" w:hAnsi="Calibri"/>
          <w:sz w:val="20"/>
        </w:rPr>
        <w:softHyphen/>
      </w:r>
      <w:r w:rsidRPr="00AA131F">
        <w:rPr>
          <w:rFonts w:ascii="Calibri" w:hAnsi="Calibri"/>
          <w:sz w:val="20"/>
        </w:rPr>
        <w:softHyphen/>
      </w:r>
    </w:p>
    <w:p w14:paraId="27DF3737" w14:textId="77777777" w:rsidR="00AA131F" w:rsidRPr="00AA131F" w:rsidRDefault="00AA131F" w:rsidP="00AA131F">
      <w:pPr>
        <w:spacing w:after="200"/>
        <w:ind w:left="573"/>
        <w:jc w:val="left"/>
        <w:rPr>
          <w:rFonts w:ascii="Calibri" w:hAnsi="Calibri"/>
          <w:i/>
          <w:iCs/>
          <w:sz w:val="20"/>
        </w:rPr>
      </w:pPr>
      <w:r w:rsidRPr="00AA131F">
        <w:rPr>
          <w:rFonts w:ascii="Calibri" w:hAnsi="Calibri"/>
          <w:sz w:val="20"/>
        </w:rPr>
        <w:t xml:space="preserve"> </w:t>
      </w:r>
      <w:r w:rsidRPr="00AA131F">
        <w:rPr>
          <w:rFonts w:ascii="Calibri" w:hAnsi="Calibri"/>
          <w:sz w:val="20"/>
        </w:rPr>
        <w:softHyphen/>
      </w:r>
      <w:r w:rsidRPr="00AA131F">
        <w:rPr>
          <w:rFonts w:ascii="Calibri" w:hAnsi="Calibri"/>
          <w:sz w:val="20"/>
        </w:rPr>
        <w:softHyphen/>
      </w:r>
      <w:r w:rsidRPr="00AA131F">
        <w:rPr>
          <w:rFonts w:ascii="Calibri" w:hAnsi="Calibri"/>
          <w:sz w:val="20"/>
        </w:rPr>
        <w:softHyphen/>
        <w:t>_______________________________________________</w:t>
      </w:r>
    </w:p>
    <w:bookmarkEnd w:id="6"/>
    <w:p w14:paraId="3955FD9E" w14:textId="77777777" w:rsidR="00AA131F" w:rsidRPr="00AA131F" w:rsidRDefault="00AA131F" w:rsidP="00AA131F">
      <w:pPr>
        <w:spacing w:after="200"/>
        <w:jc w:val="left"/>
        <w:rPr>
          <w:rFonts w:ascii="Calibri" w:hAnsi="Calibri"/>
          <w:sz w:val="20"/>
        </w:rPr>
      </w:pPr>
      <w:r w:rsidRPr="00AA131F">
        <w:rPr>
          <w:rFonts w:ascii="Calibri" w:hAnsi="Calibri"/>
          <w:sz w:val="20"/>
        </w:rPr>
        <w:sym w:font="Wingdings" w:char="F0A8"/>
      </w:r>
      <w:r w:rsidRPr="00AA131F">
        <w:rPr>
          <w:rFonts w:ascii="Calibri" w:hAnsi="Calibri"/>
          <w:sz w:val="20"/>
        </w:rPr>
        <w:t xml:space="preserve"> di non essere stato escluso dall'elettorato politico attivo, destituito o dispensato da un impiego presso una Pubblica Amministrazione per persistente insufficiente rendimento;</w:t>
      </w:r>
    </w:p>
    <w:p w14:paraId="32EF5890" w14:textId="77777777" w:rsidR="00AA131F" w:rsidRPr="00AA131F" w:rsidRDefault="00AA131F" w:rsidP="00AA131F">
      <w:pPr>
        <w:spacing w:after="200"/>
        <w:jc w:val="left"/>
        <w:rPr>
          <w:rFonts w:ascii="Calibri" w:hAnsi="Calibri"/>
          <w:sz w:val="20"/>
        </w:rPr>
      </w:pPr>
      <w:bookmarkStart w:id="7" w:name="_Hlk150340595"/>
      <w:r w:rsidRPr="00AA131F">
        <w:rPr>
          <w:rFonts w:ascii="Calibri" w:hAnsi="Calibri"/>
          <w:sz w:val="20"/>
        </w:rPr>
        <w:sym w:font="Wingdings" w:char="F0A8"/>
      </w:r>
      <w:r w:rsidRPr="00AA131F">
        <w:rPr>
          <w:rFonts w:ascii="Calibri" w:hAnsi="Calibri"/>
          <w:sz w:val="20"/>
        </w:rPr>
        <w:t xml:space="preserve"> di non essere stato dichiarato decaduto da un impiego statale ai sensi dell'art. 127, primo comma, lettera d)nelle </w:t>
      </w:r>
      <w:r w:rsidRPr="00AA131F">
        <w:rPr>
          <w:rFonts w:ascii="Calibri" w:hAnsi="Calibri"/>
          <w:sz w:val="20"/>
        </w:rPr>
        <w:lastRenderedPageBreak/>
        <w:t>posizioni concernenti lo Statuto degli impiegati civili dello Stato approvato con decreto del Presidente della Repubblica 10 gennaio 1957 n°3;</w:t>
      </w:r>
    </w:p>
    <w:bookmarkEnd w:id="7"/>
    <w:p w14:paraId="23254EB3" w14:textId="77777777" w:rsidR="00AA131F" w:rsidRPr="00AA131F" w:rsidRDefault="00AA131F" w:rsidP="00AA131F">
      <w:pPr>
        <w:spacing w:after="200"/>
        <w:rPr>
          <w:rFonts w:ascii="Calibri" w:hAnsi="Calibri"/>
          <w:sz w:val="20"/>
        </w:rPr>
      </w:pPr>
      <w:r w:rsidRPr="00AA131F">
        <w:rPr>
          <w:rFonts w:ascii="Calibri" w:hAnsi="Calibri"/>
          <w:sz w:val="20"/>
        </w:rPr>
        <w:sym w:font="Wingdings" w:char="F0A8"/>
      </w:r>
      <w:r w:rsidRPr="00AA131F">
        <w:rPr>
          <w:rFonts w:ascii="Calibri" w:hAnsi="Calibri"/>
          <w:sz w:val="20"/>
        </w:rPr>
        <w:t xml:space="preserve"> di essere in possesso del seguente titoli di studio__________________________________________________;</w:t>
      </w:r>
    </w:p>
    <w:p w14:paraId="69490051" w14:textId="77777777" w:rsidR="00AA131F" w:rsidRPr="00AA131F" w:rsidRDefault="00AA131F" w:rsidP="00AA131F">
      <w:pPr>
        <w:widowControl/>
        <w:numPr>
          <w:ilvl w:val="0"/>
          <w:numId w:val="16"/>
        </w:numPr>
        <w:tabs>
          <w:tab w:val="center" w:pos="426"/>
          <w:tab w:val="left" w:pos="1418"/>
          <w:tab w:val="left" w:pos="1701"/>
          <w:tab w:val="left" w:pos="8080"/>
        </w:tabs>
        <w:spacing w:after="100" w:line="276" w:lineRule="auto"/>
        <w:ind w:hanging="431"/>
        <w:jc w:val="left"/>
        <w:rPr>
          <w:rFonts w:ascii="Calibri" w:hAnsi="Calibri"/>
          <w:sz w:val="20"/>
        </w:rPr>
      </w:pPr>
      <w:r w:rsidRPr="00AA131F">
        <w:rPr>
          <w:rFonts w:ascii="Calibri" w:hAnsi="Calibri"/>
          <w:sz w:val="20"/>
        </w:rPr>
        <w:t xml:space="preserve">   DI ESSERE </w:t>
      </w:r>
      <w:r w:rsidRPr="00AA131F">
        <w:rPr>
          <w:rFonts w:ascii="Calibri" w:hAnsi="Calibri"/>
          <w:sz w:val="20"/>
        </w:rPr>
        <w:tab/>
        <w:t>iscritto (barrare la casella corrispondente):_______________________________________________</w:t>
      </w:r>
    </w:p>
    <w:p w14:paraId="309E14B8" w14:textId="77777777" w:rsidR="00AA131F" w:rsidRPr="00AA131F" w:rsidRDefault="00AA131F" w:rsidP="00AA131F">
      <w:pPr>
        <w:widowControl/>
        <w:tabs>
          <w:tab w:val="center" w:pos="426"/>
          <w:tab w:val="left" w:pos="1418"/>
          <w:tab w:val="left" w:pos="1701"/>
          <w:tab w:val="left" w:pos="8080"/>
        </w:tabs>
        <w:spacing w:after="100"/>
        <w:ind w:left="573"/>
        <w:jc w:val="left"/>
        <w:rPr>
          <w:rFonts w:ascii="Calibri" w:hAnsi="Calibri" w:cs="Arial"/>
          <w:sz w:val="20"/>
        </w:rPr>
      </w:pPr>
      <w:r w:rsidRPr="00AA131F">
        <w:rPr>
          <w:rFonts w:ascii="Arial Black" w:hAnsi="Arial Black"/>
          <w:sz w:val="20"/>
        </w:rPr>
        <w:t></w:t>
      </w:r>
      <w:r w:rsidRPr="00AA131F">
        <w:rPr>
          <w:rFonts w:ascii="Calibri" w:hAnsi="Calibri"/>
          <w:sz w:val="20"/>
        </w:rPr>
        <w:t xml:space="preserve">all’Albo regionale di cui al </w:t>
      </w:r>
      <w:r w:rsidRPr="00AA131F">
        <w:rPr>
          <w:rFonts w:ascii="Calibri" w:hAnsi="Calibri" w:cs="Arial"/>
          <w:sz w:val="20"/>
        </w:rPr>
        <w:t xml:space="preserve">DDG 3270 del 23.07.18  </w:t>
      </w:r>
    </w:p>
    <w:p w14:paraId="3B8DA2E6" w14:textId="77777777" w:rsidR="00AA131F" w:rsidRPr="00AA131F" w:rsidRDefault="00AA131F" w:rsidP="00AA131F">
      <w:pPr>
        <w:widowControl/>
        <w:tabs>
          <w:tab w:val="center" w:pos="426"/>
          <w:tab w:val="left" w:pos="1418"/>
          <w:tab w:val="left" w:pos="1701"/>
          <w:tab w:val="left" w:pos="8080"/>
        </w:tabs>
        <w:spacing w:after="100"/>
        <w:ind w:left="573"/>
        <w:jc w:val="left"/>
        <w:rPr>
          <w:rFonts w:ascii="Calibri" w:eastAsia="Calibri" w:hAnsi="Calibri" w:cs="Arial"/>
          <w:sz w:val="20"/>
        </w:rPr>
      </w:pPr>
      <w:r w:rsidRPr="00AA131F">
        <w:rPr>
          <w:rFonts w:ascii="Arial Black" w:eastAsia="Calibri" w:hAnsi="Arial Black" w:cs="Arial"/>
          <w:sz w:val="20"/>
        </w:rPr>
        <w:t></w:t>
      </w:r>
      <w:r w:rsidRPr="00AA131F">
        <w:rPr>
          <w:rFonts w:ascii="Calibri" w:eastAsia="Calibri" w:hAnsi="Calibri" w:cs="Arial"/>
          <w:sz w:val="20"/>
        </w:rPr>
        <w:t>al Registro dei Formatori con relativa iscrizione al Sistema Albo Registro dei Formatori (SARF);</w:t>
      </w:r>
    </w:p>
    <w:p w14:paraId="43AF130B" w14:textId="77777777" w:rsidR="00AA131F" w:rsidRPr="00AA131F" w:rsidRDefault="00AA131F" w:rsidP="00AA131F">
      <w:pPr>
        <w:spacing w:after="200"/>
        <w:jc w:val="left"/>
        <w:rPr>
          <w:rFonts w:ascii="Calibri" w:hAnsi="Calibri"/>
          <w:sz w:val="20"/>
        </w:rPr>
      </w:pPr>
      <w:r w:rsidRPr="00AA131F">
        <w:rPr>
          <w:rFonts w:ascii="Calibri" w:hAnsi="Calibri"/>
          <w:sz w:val="20"/>
        </w:rPr>
        <w:sym w:font="Wingdings" w:char="F0A8"/>
      </w:r>
      <w:r w:rsidRPr="00AA131F">
        <w:rPr>
          <w:rFonts w:ascii="Calibri" w:hAnsi="Calibri"/>
          <w:sz w:val="20"/>
        </w:rPr>
        <w:t xml:space="preserve"> di non essere Dipendenti di altri Enti in posizione di distacco o comando;</w:t>
      </w:r>
    </w:p>
    <w:p w14:paraId="2E7A5D65" w14:textId="77777777" w:rsidR="00AA131F" w:rsidRPr="00AA131F" w:rsidRDefault="00AA131F" w:rsidP="00AA131F">
      <w:pPr>
        <w:spacing w:after="200"/>
        <w:ind w:left="573"/>
        <w:jc w:val="left"/>
        <w:rPr>
          <w:rFonts w:ascii="Calibri" w:hAnsi="Calibri"/>
          <w:sz w:val="20"/>
        </w:rPr>
      </w:pPr>
      <w:r w:rsidRPr="00AA131F">
        <w:rPr>
          <w:rFonts w:ascii="Calibri" w:hAnsi="Calibri"/>
          <w:i/>
          <w:iCs/>
          <w:sz w:val="20"/>
        </w:rPr>
        <w:t xml:space="preserve">oppure </w:t>
      </w:r>
      <w:r w:rsidRPr="00AA131F">
        <w:rPr>
          <w:rFonts w:ascii="Calibri" w:hAnsi="Calibri"/>
          <w:sz w:val="20"/>
        </w:rPr>
        <w:sym w:font="Wingdings" w:char="F0A8"/>
      </w:r>
      <w:r w:rsidRPr="00AA131F">
        <w:rPr>
          <w:rFonts w:ascii="Calibri" w:hAnsi="Calibri"/>
          <w:sz w:val="20"/>
        </w:rPr>
        <w:t xml:space="preserve"> di essere Dipendente in posizione di distacco o comando del seguente Ente:</w:t>
      </w:r>
    </w:p>
    <w:p w14:paraId="275DC1B6" w14:textId="77777777" w:rsidR="00AA131F" w:rsidRPr="00AA131F" w:rsidRDefault="00AA131F" w:rsidP="00AA131F">
      <w:pPr>
        <w:spacing w:after="200"/>
        <w:ind w:left="573"/>
        <w:jc w:val="left"/>
        <w:rPr>
          <w:rFonts w:ascii="Calibri" w:hAnsi="Calibri"/>
          <w:i/>
          <w:iCs/>
          <w:sz w:val="20"/>
        </w:rPr>
      </w:pPr>
      <w:r w:rsidRPr="00AA131F">
        <w:rPr>
          <w:rFonts w:ascii="Calibri" w:hAnsi="Calibri"/>
          <w:sz w:val="20"/>
        </w:rPr>
        <w:t xml:space="preserve"> </w:t>
      </w:r>
      <w:r w:rsidRPr="00AA131F">
        <w:rPr>
          <w:rFonts w:ascii="Calibri" w:hAnsi="Calibri"/>
          <w:sz w:val="20"/>
        </w:rPr>
        <w:softHyphen/>
      </w:r>
      <w:r w:rsidRPr="00AA131F">
        <w:rPr>
          <w:rFonts w:ascii="Calibri" w:hAnsi="Calibri"/>
          <w:sz w:val="20"/>
        </w:rPr>
        <w:softHyphen/>
      </w:r>
      <w:r w:rsidRPr="00AA131F">
        <w:rPr>
          <w:rFonts w:ascii="Calibri" w:hAnsi="Calibri"/>
          <w:sz w:val="20"/>
        </w:rPr>
        <w:softHyphen/>
        <w:t>_______________________________________________</w:t>
      </w:r>
    </w:p>
    <w:p w14:paraId="52DD2AAC" w14:textId="77777777" w:rsidR="00AA131F" w:rsidRPr="00AA131F" w:rsidRDefault="00AA131F" w:rsidP="00AA131F">
      <w:pPr>
        <w:spacing w:after="200"/>
        <w:jc w:val="left"/>
        <w:rPr>
          <w:rFonts w:ascii="Calibri" w:hAnsi="Calibri"/>
          <w:sz w:val="20"/>
        </w:rPr>
      </w:pPr>
      <w:r w:rsidRPr="00AA131F">
        <w:rPr>
          <w:rFonts w:ascii="Calibri" w:hAnsi="Calibri"/>
          <w:sz w:val="20"/>
        </w:rPr>
        <w:sym w:font="Wingdings" w:char="F0A8"/>
      </w:r>
      <w:r w:rsidRPr="00AA131F">
        <w:rPr>
          <w:rFonts w:ascii="Calibri" w:hAnsi="Calibri"/>
          <w:sz w:val="20"/>
        </w:rPr>
        <w:t xml:space="preserve"> di avere preso visione del bando, di essere a conoscenza e di accettare tutte le prescrizioni e condizioni previste dal medesimo;</w:t>
      </w:r>
    </w:p>
    <w:p w14:paraId="09BAF43C" w14:textId="77777777" w:rsidR="00AA131F" w:rsidRPr="00AA131F" w:rsidRDefault="00AA131F" w:rsidP="00AA131F">
      <w:pPr>
        <w:widowControl/>
        <w:spacing w:after="200" w:line="276" w:lineRule="auto"/>
        <w:jc w:val="center"/>
        <w:outlineLvl w:val="0"/>
        <w:rPr>
          <w:rFonts w:ascii="Calibri" w:hAnsi="Calibri"/>
          <w:b/>
          <w:sz w:val="20"/>
        </w:rPr>
      </w:pPr>
      <w:r w:rsidRPr="00AA131F">
        <w:rPr>
          <w:rFonts w:ascii="Calibri" w:hAnsi="Calibri"/>
          <w:b/>
          <w:sz w:val="20"/>
        </w:rPr>
        <w:t>DICHIARA altresì</w:t>
      </w:r>
    </w:p>
    <w:p w14:paraId="2C3A485A" w14:textId="38B3554A" w:rsidR="000302E2" w:rsidRPr="00AA131F" w:rsidRDefault="00AA131F" w:rsidP="00AA131F">
      <w:pPr>
        <w:widowControl/>
        <w:spacing w:after="200" w:line="276" w:lineRule="auto"/>
        <w:rPr>
          <w:rFonts w:ascii="Calibri" w:hAnsi="Calibri"/>
          <w:sz w:val="20"/>
        </w:rPr>
      </w:pPr>
      <w:r w:rsidRPr="00AA131F">
        <w:rPr>
          <w:rFonts w:ascii="Calibri" w:hAnsi="Calibri"/>
          <w:sz w:val="20"/>
        </w:rPr>
        <w:t>ai sensi degli art. 46 e 47 del D.P.R. 28/12/2000 n. 445 che i dati riportati nella presente domanda e nel curriculum vitae allegato sono veritieri e rispondono alla situazione di fatto e di diritto esistenti alla data della presente.</w:t>
      </w:r>
    </w:p>
    <w:tbl>
      <w:tblPr>
        <w:tblStyle w:val="Grigliatabella2"/>
        <w:tblW w:w="0" w:type="auto"/>
        <w:tblLook w:val="04A0" w:firstRow="1" w:lastRow="0" w:firstColumn="1" w:lastColumn="0" w:noHBand="0" w:noVBand="1"/>
      </w:tblPr>
      <w:tblGrid>
        <w:gridCol w:w="9540"/>
      </w:tblGrid>
      <w:tr w:rsidR="00AA131F" w:rsidRPr="00AA131F" w14:paraId="1874F745" w14:textId="77777777" w:rsidTr="00480406">
        <w:tc>
          <w:tcPr>
            <w:tcW w:w="9778" w:type="dxa"/>
          </w:tcPr>
          <w:p w14:paraId="615162E9" w14:textId="77777777" w:rsidR="00AA131F" w:rsidRPr="00AA131F" w:rsidRDefault="00AA131F" w:rsidP="00915E2C">
            <w:pPr>
              <w:spacing w:after="200"/>
              <w:rPr>
                <w:rFonts w:ascii="Calibri" w:hAnsi="Calibri"/>
                <w:b/>
                <w:sz w:val="22"/>
                <w:szCs w:val="22"/>
              </w:rPr>
            </w:pPr>
            <w:r w:rsidRPr="00AA131F">
              <w:rPr>
                <w:rFonts w:ascii="Calibri" w:hAnsi="Calibri"/>
                <w:b/>
                <w:sz w:val="22"/>
                <w:szCs w:val="22"/>
              </w:rPr>
              <w:t>RECAPITI</w:t>
            </w:r>
          </w:p>
          <w:p w14:paraId="0A4C5FB0" w14:textId="7669E13D" w:rsidR="00AA131F" w:rsidRPr="00AA131F" w:rsidRDefault="00AA131F" w:rsidP="00CF0E66">
            <w:pPr>
              <w:rPr>
                <w:rFonts w:ascii="Calibri" w:hAnsi="Calibri"/>
                <w:sz w:val="22"/>
                <w:szCs w:val="22"/>
              </w:rPr>
            </w:pPr>
            <w:r w:rsidRPr="00AA131F">
              <w:rPr>
                <w:rFonts w:ascii="Calibri" w:hAnsi="Calibri"/>
                <w:sz w:val="22"/>
                <w:szCs w:val="22"/>
              </w:rPr>
              <w:t>Via___________________________________________________Telefono________________________</w:t>
            </w:r>
          </w:p>
          <w:p w14:paraId="2EFF8AA7" w14:textId="4AC4C9A8" w:rsidR="00AA131F" w:rsidRPr="00AA131F" w:rsidRDefault="00AA131F" w:rsidP="00CF0E66">
            <w:pPr>
              <w:rPr>
                <w:rFonts w:ascii="Calibri" w:hAnsi="Calibri"/>
                <w:sz w:val="22"/>
                <w:szCs w:val="22"/>
              </w:rPr>
            </w:pPr>
            <w:r w:rsidRPr="00AA131F">
              <w:rPr>
                <w:rFonts w:ascii="Calibri" w:hAnsi="Calibri"/>
                <w:sz w:val="22"/>
                <w:szCs w:val="22"/>
              </w:rPr>
              <w:t>Cellulare____________________________email_____________________________________________</w:t>
            </w:r>
          </w:p>
          <w:p w14:paraId="1C76E67C" w14:textId="77777777" w:rsidR="00AA131F" w:rsidRPr="00AA131F" w:rsidRDefault="00AA131F" w:rsidP="00CF0E66">
            <w:pPr>
              <w:rPr>
                <w:rFonts w:ascii="Calibri" w:hAnsi="Calibri"/>
                <w:sz w:val="22"/>
                <w:szCs w:val="22"/>
              </w:rPr>
            </w:pPr>
            <w:r w:rsidRPr="00AA131F">
              <w:rPr>
                <w:rFonts w:ascii="Calibri" w:hAnsi="Calibri"/>
                <w:sz w:val="22"/>
                <w:szCs w:val="22"/>
              </w:rPr>
              <w:t>si impegna a segnalare tempestivamente le variazioni che dovessero intervenire successivamente.</w:t>
            </w:r>
          </w:p>
        </w:tc>
      </w:tr>
    </w:tbl>
    <w:p w14:paraId="361EAC4E" w14:textId="77777777" w:rsidR="00AA131F" w:rsidRPr="00AA131F" w:rsidRDefault="00AA131F" w:rsidP="00AA131F">
      <w:pPr>
        <w:widowControl/>
        <w:spacing w:after="200" w:line="276" w:lineRule="auto"/>
        <w:jc w:val="left"/>
        <w:outlineLvl w:val="0"/>
        <w:rPr>
          <w:rFonts w:ascii="Calibri" w:hAnsi="Calibri"/>
          <w:b/>
          <w:sz w:val="20"/>
        </w:rPr>
      </w:pPr>
      <w:r w:rsidRPr="00AA131F">
        <w:rPr>
          <w:rFonts w:ascii="Calibri" w:hAnsi="Calibri"/>
          <w:b/>
          <w:sz w:val="20"/>
        </w:rPr>
        <w:t>Si allega alla presente:</w:t>
      </w:r>
    </w:p>
    <w:p w14:paraId="51C504D3" w14:textId="77777777" w:rsidR="00AA131F" w:rsidRPr="00AA131F" w:rsidRDefault="00AA131F" w:rsidP="00CF0E66">
      <w:pPr>
        <w:widowControl/>
        <w:numPr>
          <w:ilvl w:val="0"/>
          <w:numId w:val="17"/>
        </w:numPr>
        <w:spacing w:line="276" w:lineRule="auto"/>
        <w:jc w:val="left"/>
        <w:rPr>
          <w:rFonts w:ascii="Calibri" w:hAnsi="Calibri"/>
          <w:sz w:val="20"/>
        </w:rPr>
      </w:pPr>
      <w:r w:rsidRPr="00AA131F">
        <w:rPr>
          <w:rFonts w:ascii="Calibri" w:hAnsi="Calibri"/>
          <w:sz w:val="20"/>
        </w:rPr>
        <w:t>Curriculum vitae in formato EUROPEO firmato in originale;</w:t>
      </w:r>
    </w:p>
    <w:p w14:paraId="0E57005A" w14:textId="2AE4E8A9" w:rsidR="00AA131F" w:rsidRPr="00AA131F" w:rsidRDefault="00AA131F" w:rsidP="00CF0E66">
      <w:pPr>
        <w:widowControl/>
        <w:numPr>
          <w:ilvl w:val="0"/>
          <w:numId w:val="17"/>
        </w:numPr>
        <w:spacing w:line="276" w:lineRule="auto"/>
        <w:jc w:val="left"/>
        <w:rPr>
          <w:rFonts w:ascii="Calibri" w:hAnsi="Calibri"/>
          <w:sz w:val="20"/>
        </w:rPr>
      </w:pPr>
      <w:r w:rsidRPr="00AA131F">
        <w:rPr>
          <w:rFonts w:ascii="Calibri" w:eastAsia="Arial" w:hAnsi="Calibri" w:cs="Calibri"/>
          <w:sz w:val="20"/>
        </w:rPr>
        <w:t>Copia titolo di studio o relativa autocertificazione;</w:t>
      </w:r>
    </w:p>
    <w:p w14:paraId="3AB52D2D" w14:textId="68DA0BA7" w:rsidR="00AA131F" w:rsidRPr="00AA131F" w:rsidRDefault="00AA131F" w:rsidP="00CF0E66">
      <w:pPr>
        <w:widowControl/>
        <w:numPr>
          <w:ilvl w:val="0"/>
          <w:numId w:val="17"/>
        </w:numPr>
        <w:spacing w:line="276" w:lineRule="auto"/>
        <w:jc w:val="left"/>
        <w:rPr>
          <w:rFonts w:ascii="Calibri" w:hAnsi="Calibri"/>
          <w:sz w:val="20"/>
        </w:rPr>
      </w:pPr>
      <w:r w:rsidRPr="00AA131F">
        <w:rPr>
          <w:rFonts w:ascii="Calibri" w:hAnsi="Calibri"/>
          <w:sz w:val="20"/>
        </w:rPr>
        <w:t>Copia del documento di identità e del codice fiscale;</w:t>
      </w:r>
    </w:p>
    <w:p w14:paraId="5392DED4" w14:textId="1BEAB7DB" w:rsidR="00AA131F" w:rsidRPr="00AA131F" w:rsidRDefault="00AA131F" w:rsidP="00CF0E66">
      <w:pPr>
        <w:widowControl/>
        <w:numPr>
          <w:ilvl w:val="0"/>
          <w:numId w:val="17"/>
        </w:numPr>
        <w:spacing w:line="276" w:lineRule="auto"/>
        <w:jc w:val="left"/>
        <w:rPr>
          <w:rFonts w:ascii="Calibri" w:hAnsi="Calibri"/>
          <w:sz w:val="20"/>
        </w:rPr>
      </w:pPr>
      <w:r w:rsidRPr="00AA131F">
        <w:rPr>
          <w:rFonts w:ascii="Calibri" w:hAnsi="Calibri"/>
          <w:sz w:val="20"/>
        </w:rPr>
        <w:t>Allegato 2.</w:t>
      </w:r>
      <w:r w:rsidR="00463C2A" w:rsidRPr="00463C2A">
        <w:rPr>
          <w:noProof/>
          <w:sz w:val="20"/>
        </w:rPr>
        <w:t xml:space="preserve"> </w:t>
      </w:r>
    </w:p>
    <w:p w14:paraId="447B4FCB" w14:textId="51A07E11" w:rsidR="00AA131F" w:rsidRPr="00AA131F" w:rsidRDefault="00AA131F" w:rsidP="00AA131F">
      <w:pPr>
        <w:widowControl/>
        <w:spacing w:after="200" w:line="276" w:lineRule="auto"/>
        <w:jc w:val="left"/>
        <w:rPr>
          <w:rFonts w:ascii="Calibri" w:hAnsi="Calibri"/>
          <w:sz w:val="20"/>
        </w:rPr>
      </w:pPr>
      <w:r w:rsidRPr="00AA131F">
        <w:rPr>
          <w:rFonts w:ascii="Calibri" w:hAnsi="Calibri"/>
          <w:sz w:val="20"/>
        </w:rPr>
        <w:t xml:space="preserve">Luogo e Data…………………………………….                                                                       Firma      -------------------------------                                                                          </w:t>
      </w:r>
    </w:p>
    <w:p w14:paraId="56F2B916" w14:textId="77777777" w:rsidR="00CF0E66" w:rsidRDefault="00CF0E66" w:rsidP="00AA131F">
      <w:pPr>
        <w:widowControl/>
        <w:spacing w:after="200"/>
        <w:rPr>
          <w:rFonts w:ascii="Calibri" w:hAnsi="Calibri"/>
          <w:sz w:val="18"/>
          <w:szCs w:val="18"/>
        </w:rPr>
      </w:pPr>
    </w:p>
    <w:p w14:paraId="49B10459" w14:textId="36D2FAF7" w:rsidR="00AA131F" w:rsidRPr="00AA131F" w:rsidRDefault="00AA131F" w:rsidP="00AA131F">
      <w:pPr>
        <w:widowControl/>
        <w:spacing w:after="200"/>
        <w:rPr>
          <w:rFonts w:ascii="Calibri" w:hAnsi="Calibri"/>
          <w:sz w:val="18"/>
          <w:szCs w:val="18"/>
        </w:rPr>
      </w:pPr>
      <w:r w:rsidRPr="00AA131F">
        <w:rPr>
          <w:rFonts w:ascii="Calibri" w:hAnsi="Calibri"/>
          <w:sz w:val="18"/>
          <w:szCs w:val="18"/>
        </w:rPr>
        <w:t xml:space="preserve"> Ai sensi del D. L.vo 196 del 30.06.2003  l’Ente si impegna al trattamento dei dati personali dichiarati solo per fini istituzionali e necessari per la gestione giuridica del presente bando.</w:t>
      </w:r>
    </w:p>
    <w:p w14:paraId="6067697B" w14:textId="74C8641C" w:rsidR="00AA131F" w:rsidRPr="00CF0E66" w:rsidRDefault="00AA131F" w:rsidP="00CF0E66">
      <w:pPr>
        <w:widowControl/>
        <w:spacing w:after="200"/>
        <w:rPr>
          <w:rFonts w:ascii="Calibri" w:hAnsi="Calibri"/>
          <w:sz w:val="18"/>
          <w:szCs w:val="18"/>
        </w:rPr>
      </w:pPr>
      <w:r w:rsidRPr="00AA131F">
        <w:rPr>
          <w:rFonts w:ascii="Calibri" w:hAnsi="Calibri"/>
          <w:sz w:val="18"/>
          <w:szCs w:val="18"/>
        </w:rPr>
        <w:t>Io sottoscritto/a preso atto dell’informativa di cui sopra, autorizzo, ai sensi e nei limiti del Decreto Legislativo 30/06/2003 n. 196 e dell’informativa che precede, il trattamento, il trasferimento e la diffusione dei dati personali.</w:t>
      </w:r>
    </w:p>
    <w:p w14:paraId="2277ED31" w14:textId="77777777" w:rsidR="000462A0" w:rsidRPr="00AA131F" w:rsidRDefault="000462A0" w:rsidP="00AA131F"/>
    <w:sectPr w:rsidR="000462A0" w:rsidRPr="00AA131F" w:rsidSect="00E6467E">
      <w:headerReference w:type="default" r:id="rId14"/>
      <w:footerReference w:type="default" r:id="rId15"/>
      <w:headerReference w:type="first" r:id="rId16"/>
      <w:footerReference w:type="first" r:id="rId17"/>
      <w:pgSz w:w="11910" w:h="16840"/>
      <w:pgMar w:top="2694" w:right="1200" w:bottom="280" w:left="1160" w:header="993" w:footer="352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E75AB1" w14:textId="77777777" w:rsidR="005D7D47" w:rsidRDefault="005D7D47">
      <w:r>
        <w:separator/>
      </w:r>
    </w:p>
  </w:endnote>
  <w:endnote w:type="continuationSeparator" w:id="0">
    <w:p w14:paraId="2A731AE0" w14:textId="77777777" w:rsidR="005D7D47" w:rsidRDefault="005D7D47">
      <w:r>
        <w:continuationSeparator/>
      </w:r>
    </w:p>
  </w:endnote>
  <w:endnote w:type="continuationNotice" w:id="1">
    <w:p w14:paraId="11996D59" w14:textId="77777777" w:rsidR="005D7D47" w:rsidRDefault="005D7D4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isby CF Medium">
    <w:altName w:val="Calibri"/>
    <w:charset w:val="00"/>
    <w:family w:val="moder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A906C" w14:textId="77777777" w:rsidR="00610A35" w:rsidRDefault="00610A35">
    <w:pPr>
      <w:pStyle w:val="Pidipagina"/>
    </w:pPr>
  </w:p>
  <w:p w14:paraId="0E4B2B80" w14:textId="77777777" w:rsidR="00E4779C" w:rsidRPr="00B249E9" w:rsidRDefault="00E4779C" w:rsidP="00E4779C">
    <w:pPr>
      <w:pStyle w:val="Pidipagina"/>
      <w:jc w:val="center"/>
      <w:rPr>
        <w:sz w:val="18"/>
        <w:szCs w:val="18"/>
      </w:rPr>
    </w:pPr>
    <w:r w:rsidRPr="00B249E9">
      <w:rPr>
        <w:sz w:val="18"/>
        <w:szCs w:val="18"/>
      </w:rPr>
      <w:t>JOB SERVICE Società Cooperativa Sociale</w:t>
    </w:r>
  </w:p>
  <w:p w14:paraId="74D08924" w14:textId="77777777" w:rsidR="00E4779C" w:rsidRPr="00B249E9" w:rsidRDefault="00E4779C" w:rsidP="00E4779C">
    <w:pPr>
      <w:pStyle w:val="Pidipagina"/>
      <w:jc w:val="center"/>
      <w:rPr>
        <w:sz w:val="18"/>
        <w:szCs w:val="18"/>
      </w:rPr>
    </w:pPr>
    <w:r w:rsidRPr="00B249E9">
      <w:rPr>
        <w:sz w:val="18"/>
        <w:szCs w:val="18"/>
      </w:rPr>
      <w:t xml:space="preserve">Tel. </w:t>
    </w:r>
    <w:r>
      <w:rPr>
        <w:sz w:val="18"/>
        <w:szCs w:val="18"/>
      </w:rPr>
      <w:t>09411831714</w:t>
    </w:r>
    <w:r w:rsidRPr="00B249E9">
      <w:rPr>
        <w:sz w:val="18"/>
        <w:szCs w:val="18"/>
      </w:rPr>
      <w:t xml:space="preserve">  Via </w:t>
    </w:r>
    <w:r>
      <w:rPr>
        <w:sz w:val="18"/>
        <w:szCs w:val="18"/>
      </w:rPr>
      <w:t>Enna, 18 Sant’Agata di Militello(ME)</w:t>
    </w:r>
    <w:r w:rsidRPr="00B249E9">
      <w:rPr>
        <w:sz w:val="18"/>
        <w:szCs w:val="18"/>
      </w:rPr>
      <w:t xml:space="preserve">  C.F./P.Iva 02640130841</w:t>
    </w:r>
  </w:p>
  <w:p w14:paraId="7F2A1A64" w14:textId="77777777" w:rsidR="00E4779C" w:rsidRPr="00B249E9" w:rsidRDefault="00E4779C" w:rsidP="00E4779C">
    <w:pPr>
      <w:pStyle w:val="Corpotesto"/>
      <w:jc w:val="center"/>
      <w:rPr>
        <w:sz w:val="20"/>
      </w:rPr>
    </w:pPr>
    <w:hyperlink r:id="rId1" w:history="1">
      <w:r w:rsidRPr="008F09F8">
        <w:rPr>
          <w:rStyle w:val="Collegamentoipertestuale"/>
          <w:sz w:val="20"/>
        </w:rPr>
        <w:t>Js.jobservice@gmail.com</w:t>
      </w:r>
    </w:hyperlink>
    <w:r>
      <w:rPr>
        <w:sz w:val="20"/>
      </w:rPr>
      <w:t xml:space="preserve"> </w:t>
    </w:r>
    <w:hyperlink r:id="rId2" w:history="1">
      <w:r w:rsidRPr="008F09F8">
        <w:rPr>
          <w:rStyle w:val="Collegamentoipertestuale"/>
          <w:sz w:val="20"/>
        </w:rPr>
        <w:t>js.jobservice@pec-legal.it</w:t>
      </w:r>
    </w:hyperlink>
    <w:r>
      <w:rPr>
        <w:sz w:val="20"/>
      </w:rPr>
      <w:t xml:space="preserve">   </w:t>
    </w:r>
    <w:hyperlink r:id="rId3" w:history="1">
      <w:r w:rsidRPr="002E327C">
        <w:rPr>
          <w:rStyle w:val="Collegamentoipertestuale"/>
          <w:rFonts w:asciiTheme="minorHAnsi" w:hAnsiTheme="minorHAnsi" w:cstheme="minorHAnsi"/>
          <w:lang w:eastAsia="ar-SA"/>
        </w:rPr>
        <w:t>www.agenziajobservice</w:t>
      </w:r>
      <w:r w:rsidRPr="002E327C">
        <w:rPr>
          <w:rStyle w:val="Collegamentoipertestuale"/>
          <w:rFonts w:asciiTheme="minorHAnsi" w:hAnsiTheme="minorHAnsi" w:cstheme="minorHAnsi"/>
        </w:rPr>
        <w:t>.it</w:t>
      </w:r>
    </w:hyperlink>
  </w:p>
  <w:p w14:paraId="5EB346F0" w14:textId="3FF39003" w:rsidR="00610A35" w:rsidRDefault="00610A35" w:rsidP="00572EFC">
    <w:pPr>
      <w:kinsoku w:val="0"/>
      <w:overflowPunct w:val="0"/>
      <w:spacing w:line="185" w:lineRule="exact"/>
      <w:ind w:left="2832" w:right="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6EB7C" w14:textId="77777777" w:rsidR="00C84633" w:rsidRPr="005429F3" w:rsidRDefault="00C84633" w:rsidP="00C84633">
    <w:pPr>
      <w:pStyle w:val="Intestazione"/>
      <w:jc w:val="center"/>
      <w:rPr>
        <w:rFonts w:asciiTheme="minorHAnsi" w:hAnsiTheme="minorHAnsi" w:cstheme="minorHAnsi"/>
        <w:b/>
        <w:bCs/>
        <w:sz w:val="18"/>
        <w:szCs w:val="18"/>
      </w:rPr>
    </w:pPr>
    <w:r w:rsidRPr="005429F3">
      <w:rPr>
        <w:rFonts w:asciiTheme="minorHAnsi" w:hAnsiTheme="minorHAnsi" w:cstheme="minorHAnsi"/>
        <w:b/>
        <w:bCs/>
        <w:sz w:val="18"/>
        <w:szCs w:val="18"/>
      </w:rPr>
      <w:t>9S Servizi  Soc. Coop.  Servizi e consulenza alle imprese</w:t>
    </w:r>
  </w:p>
  <w:p w14:paraId="3E64C2CC" w14:textId="77777777" w:rsidR="00C84633" w:rsidRPr="005429F3" w:rsidRDefault="00C84633" w:rsidP="00C84633">
    <w:pPr>
      <w:pStyle w:val="Intestazione"/>
      <w:jc w:val="center"/>
      <w:rPr>
        <w:rFonts w:asciiTheme="minorHAnsi" w:hAnsiTheme="minorHAnsi" w:cstheme="minorHAnsi"/>
        <w:b/>
        <w:bCs/>
        <w:sz w:val="18"/>
        <w:szCs w:val="18"/>
      </w:rPr>
    </w:pPr>
    <w:r w:rsidRPr="005429F3">
      <w:rPr>
        <w:rFonts w:asciiTheme="minorHAnsi" w:hAnsiTheme="minorHAnsi" w:cstheme="minorHAnsi"/>
        <w:b/>
        <w:bCs/>
        <w:sz w:val="18"/>
        <w:szCs w:val="18"/>
      </w:rPr>
      <w:t xml:space="preserve">P.IVA: </w:t>
    </w:r>
    <w:r w:rsidRPr="005429F3">
      <w:rPr>
        <w:rFonts w:asciiTheme="minorHAnsi" w:hAnsiTheme="minorHAnsi" w:cstheme="minorHAnsi"/>
        <w:sz w:val="18"/>
        <w:szCs w:val="18"/>
      </w:rPr>
      <w:t xml:space="preserve">05053420823 - - </w:t>
    </w:r>
    <w:r w:rsidRPr="005429F3">
      <w:rPr>
        <w:rFonts w:asciiTheme="minorHAnsi" w:hAnsiTheme="minorHAnsi" w:cstheme="minorHAnsi"/>
        <w:b/>
        <w:bCs/>
        <w:sz w:val="18"/>
        <w:szCs w:val="18"/>
      </w:rPr>
      <w:t>Viale Valle Fico, 88 – Altofonte (PA)</w:t>
    </w:r>
  </w:p>
  <w:p w14:paraId="3A91E247" w14:textId="77777777" w:rsidR="00C84633" w:rsidRDefault="00C84633" w:rsidP="00C84633">
    <w:pPr>
      <w:kinsoku w:val="0"/>
      <w:overflowPunct w:val="0"/>
      <w:spacing w:line="185" w:lineRule="exact"/>
      <w:ind w:right="6"/>
      <w:rPr>
        <w:rFonts w:asciiTheme="minorHAnsi" w:hAnsiTheme="minorHAnsi" w:cstheme="minorHAnsi"/>
        <w:sz w:val="18"/>
        <w:szCs w:val="18"/>
      </w:rPr>
    </w:pPr>
    <w:r>
      <w:rPr>
        <w:rFonts w:asciiTheme="minorHAnsi" w:hAnsiTheme="minorHAnsi" w:cstheme="minorHAnsi"/>
        <w:sz w:val="18"/>
        <w:szCs w:val="18"/>
      </w:rPr>
      <w:t xml:space="preserve">                                               </w:t>
    </w:r>
    <w:r w:rsidRPr="005429F3">
      <w:rPr>
        <w:rFonts w:asciiTheme="minorHAnsi" w:hAnsiTheme="minorHAnsi" w:cstheme="minorHAnsi"/>
        <w:sz w:val="18"/>
        <w:szCs w:val="18"/>
      </w:rPr>
      <w:t xml:space="preserve">e-mail: </w:t>
    </w:r>
    <w:hyperlink r:id="rId1" w:history="1">
      <w:r w:rsidRPr="004F2231">
        <w:rPr>
          <w:rStyle w:val="Collegamentoipertestuale"/>
          <w:rFonts w:asciiTheme="minorHAnsi" w:hAnsiTheme="minorHAnsi" w:cstheme="minorHAnsi"/>
          <w:sz w:val="18"/>
          <w:szCs w:val="18"/>
        </w:rPr>
        <w:t>9s.servizi2023@gmail.com</w:t>
      </w:r>
    </w:hyperlink>
    <w:r>
      <w:rPr>
        <w:rFonts w:asciiTheme="minorHAnsi" w:hAnsiTheme="minorHAnsi" w:cstheme="minorHAnsi"/>
        <w:sz w:val="18"/>
        <w:szCs w:val="18"/>
      </w:rPr>
      <w:t xml:space="preserve">   PEC: </w:t>
    </w:r>
    <w:hyperlink r:id="rId2" w:history="1">
      <w:r w:rsidRPr="004F2231">
        <w:rPr>
          <w:rStyle w:val="Collegamentoipertestuale"/>
          <w:rFonts w:asciiTheme="minorHAnsi" w:hAnsiTheme="minorHAnsi" w:cstheme="minorHAnsi"/>
          <w:sz w:val="18"/>
          <w:szCs w:val="18"/>
        </w:rPr>
        <w:t>9servizi@pec.it</w:t>
      </w:r>
    </w:hyperlink>
    <w:r>
      <w:rPr>
        <w:rFonts w:asciiTheme="minorHAnsi" w:hAnsiTheme="minorHAnsi" w:cstheme="minorHAnsi"/>
        <w:sz w:val="18"/>
        <w:szCs w:val="18"/>
      </w:rPr>
      <w:t xml:space="preserve">  sito web: </w:t>
    </w:r>
    <w:hyperlink r:id="rId3" w:history="1">
      <w:r w:rsidRPr="004F2231">
        <w:rPr>
          <w:rStyle w:val="Collegamentoipertestuale"/>
          <w:rFonts w:asciiTheme="minorHAnsi" w:hAnsiTheme="minorHAnsi" w:cstheme="minorHAnsi"/>
          <w:sz w:val="18"/>
          <w:szCs w:val="18"/>
        </w:rPr>
        <w:t>www.9esse.com</w:t>
      </w:r>
    </w:hyperlink>
  </w:p>
  <w:p w14:paraId="09A2934A" w14:textId="77777777" w:rsidR="00C84633" w:rsidRDefault="00C84633" w:rsidP="00C84633">
    <w:pPr>
      <w:pStyle w:val="Corpotesto"/>
      <w:tabs>
        <w:tab w:val="left" w:pos="1027"/>
      </w:tabs>
      <w:spacing w:before="10"/>
    </w:pPr>
    <w:r>
      <w:tab/>
    </w:r>
  </w:p>
  <w:p w14:paraId="4318544F" w14:textId="4A40774E" w:rsidR="00610A35" w:rsidRPr="00C84633" w:rsidRDefault="00610A35" w:rsidP="00C8463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375265" w14:textId="77777777" w:rsidR="005D7D47" w:rsidRDefault="005D7D47">
      <w:r>
        <w:separator/>
      </w:r>
    </w:p>
  </w:footnote>
  <w:footnote w:type="continuationSeparator" w:id="0">
    <w:p w14:paraId="1B620D6C" w14:textId="77777777" w:rsidR="005D7D47" w:rsidRDefault="005D7D47">
      <w:r>
        <w:continuationSeparator/>
      </w:r>
    </w:p>
  </w:footnote>
  <w:footnote w:type="continuationNotice" w:id="1">
    <w:p w14:paraId="5892FB13" w14:textId="77777777" w:rsidR="005D7D47" w:rsidRDefault="005D7D4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000" w:type="dxa"/>
      <w:tblInd w:w="-1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3"/>
      <w:gridCol w:w="1090"/>
      <w:gridCol w:w="500"/>
      <w:gridCol w:w="1488"/>
      <w:gridCol w:w="102"/>
      <w:gridCol w:w="1590"/>
      <w:gridCol w:w="603"/>
      <w:gridCol w:w="987"/>
      <w:gridCol w:w="561"/>
      <w:gridCol w:w="1029"/>
      <w:gridCol w:w="639"/>
      <w:gridCol w:w="951"/>
      <w:gridCol w:w="357"/>
    </w:tblGrid>
    <w:tr w:rsidR="00081AF4" w14:paraId="1F957CE6" w14:textId="77777777" w:rsidTr="00C84633">
      <w:trPr>
        <w:gridBefore w:val="1"/>
        <w:wBefore w:w="103" w:type="dxa"/>
      </w:trPr>
      <w:tc>
        <w:tcPr>
          <w:tcW w:w="1090" w:type="dxa"/>
        </w:tcPr>
        <w:p w14:paraId="57BDB1E9" w14:textId="6299A526" w:rsidR="00081AF4" w:rsidRDefault="00E4779C" w:rsidP="00081AF4">
          <w:pPr>
            <w:pStyle w:val="Intestazione"/>
          </w:pPr>
          <w:r>
            <w:rPr>
              <w:noProof/>
            </w:rPr>
            <w:drawing>
              <wp:anchor distT="0" distB="0" distL="114300" distR="114300" simplePos="0" relativeHeight="251677696" behindDoc="1" locked="0" layoutInCell="1" allowOverlap="1" wp14:anchorId="0097D51D" wp14:editId="731BE159">
                <wp:simplePos x="0" y="0"/>
                <wp:positionH relativeFrom="leftMargin">
                  <wp:posOffset>-116840</wp:posOffset>
                </wp:positionH>
                <wp:positionV relativeFrom="paragraph">
                  <wp:posOffset>-78740</wp:posOffset>
                </wp:positionV>
                <wp:extent cx="427355" cy="576526"/>
                <wp:effectExtent l="0" t="0" r="0" b="0"/>
                <wp:wrapNone/>
                <wp:docPr id="179210875" name="Immagine 4" descr="logo-job-service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0" descr="logo-job-service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27355" cy="5765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235F2A83" w14:textId="36C3E7E3" w:rsidR="00081AF4" w:rsidRDefault="00081AF4" w:rsidP="00081AF4">
          <w:pPr>
            <w:pStyle w:val="Intestazione"/>
          </w:pPr>
        </w:p>
        <w:p w14:paraId="14EEA887" w14:textId="4FF6166D" w:rsidR="00081AF4" w:rsidRDefault="00081AF4" w:rsidP="00081AF4">
          <w:pPr>
            <w:pStyle w:val="Intestazione"/>
          </w:pPr>
        </w:p>
      </w:tc>
      <w:tc>
        <w:tcPr>
          <w:tcW w:w="1988" w:type="dxa"/>
          <w:gridSpan w:val="2"/>
        </w:tcPr>
        <w:p w14:paraId="22C3FAB8" w14:textId="77777777" w:rsidR="00081AF4" w:rsidRDefault="00081AF4" w:rsidP="00081AF4">
          <w:pPr>
            <w:pStyle w:val="Intestazione"/>
          </w:pPr>
          <w:r>
            <w:rPr>
              <w:noProof/>
            </w:rPr>
            <w:drawing>
              <wp:inline distT="0" distB="0" distL="0" distR="0" wp14:anchorId="266D342F" wp14:editId="4677BD26">
                <wp:extent cx="1125284" cy="278296"/>
                <wp:effectExtent l="0" t="0" r="0" b="7620"/>
                <wp:docPr id="221903040" name="Immagine 2219030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2696" cy="28012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95" w:type="dxa"/>
          <w:gridSpan w:val="3"/>
        </w:tcPr>
        <w:p w14:paraId="537616BF" w14:textId="77777777" w:rsidR="00081AF4" w:rsidRDefault="00081AF4" w:rsidP="00081AF4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 wp14:anchorId="7AA03EFB" wp14:editId="709D1DC3">
                <wp:extent cx="1320712" cy="294198"/>
                <wp:effectExtent l="0" t="0" r="0" b="0"/>
                <wp:docPr id="778474878" name="Immagine 778474878" descr="Immagine che contiene testo, Carattere, schermata, Blu elettrico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Immagine 14" descr="Immagine che contiene testo, Carattere, schermata, Blu elettrico&#10;&#10;Il contenuto generato dall'IA potrebbe non essere corret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98920" cy="31161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48" w:type="dxa"/>
          <w:gridSpan w:val="2"/>
        </w:tcPr>
        <w:p w14:paraId="7453762D" w14:textId="77777777" w:rsidR="00081AF4" w:rsidRDefault="00081AF4" w:rsidP="00081AF4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 wp14:anchorId="568BC856" wp14:editId="4B9166E1">
                <wp:extent cx="792480" cy="494030"/>
                <wp:effectExtent l="0" t="0" r="7620" b="1270"/>
                <wp:docPr id="2137861405" name="Immagine 2137861405" descr="Immagine che contiene cerchio, Elementi grafici, grafica, schermata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magine 2" descr="Immagine che contiene cerchio, Elementi grafici, grafica, schermata&#10;&#10;Il contenuto generato dall'IA potrebbe non essere corret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2480" cy="49403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668" w:type="dxa"/>
          <w:gridSpan w:val="2"/>
        </w:tcPr>
        <w:p w14:paraId="40E97F8E" w14:textId="77777777" w:rsidR="00081AF4" w:rsidRDefault="00081AF4" w:rsidP="00081AF4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 wp14:anchorId="2424A533" wp14:editId="2CE258BD">
                <wp:extent cx="922351" cy="349094"/>
                <wp:effectExtent l="0" t="0" r="0" b="0"/>
                <wp:docPr id="784077535" name="Immagine 784077535" descr="Immagine che contiene Carattere, testo, schermata, Elementi grafici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" name="Immagine 18" descr="Immagine che contiene Carattere, testo, schermata, Elementi grafici&#10;&#10;Il contenuto generato dall'IA potrebbe non essere corret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7326" cy="35476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08" w:type="dxa"/>
          <w:gridSpan w:val="2"/>
        </w:tcPr>
        <w:p w14:paraId="58CF30F1" w14:textId="77777777" w:rsidR="00081AF4" w:rsidRDefault="00081AF4" w:rsidP="00081AF4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 wp14:anchorId="027321E1" wp14:editId="15E778B3">
                <wp:extent cx="381662" cy="404781"/>
                <wp:effectExtent l="0" t="0" r="0" b="0"/>
                <wp:docPr id="427037790" name="Immagine 427037790" descr="Immagine che contiene testo, simbolo, logo, emblema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Immagine 19" descr="Immagine che contiene testo, simbolo, logo, emblema&#10;&#10;Il contenuto generato dall'IA potrebbe non essere corret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90250" cy="41388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tr w:rsidR="00081AF4" w14:paraId="68AF4168" w14:textId="77777777" w:rsidTr="00C84633">
      <w:trPr>
        <w:gridBefore w:val="1"/>
        <w:gridAfter w:val="1"/>
        <w:wBefore w:w="103" w:type="dxa"/>
        <w:wAfter w:w="357" w:type="dxa"/>
      </w:trPr>
      <w:tc>
        <w:tcPr>
          <w:tcW w:w="1590" w:type="dxa"/>
          <w:gridSpan w:val="2"/>
        </w:tcPr>
        <w:p w14:paraId="44E533E2" w14:textId="55C0C25C" w:rsidR="00081AF4" w:rsidRDefault="00081AF4" w:rsidP="00081AF4">
          <w:pPr>
            <w:pStyle w:val="Intestazione"/>
          </w:pPr>
        </w:p>
      </w:tc>
      <w:tc>
        <w:tcPr>
          <w:tcW w:w="1590" w:type="dxa"/>
          <w:gridSpan w:val="2"/>
        </w:tcPr>
        <w:p w14:paraId="28044503" w14:textId="77777777" w:rsidR="00081AF4" w:rsidRDefault="00081AF4" w:rsidP="00081AF4">
          <w:pPr>
            <w:pStyle w:val="Intestazione"/>
          </w:pPr>
        </w:p>
      </w:tc>
      <w:tc>
        <w:tcPr>
          <w:tcW w:w="1590" w:type="dxa"/>
        </w:tcPr>
        <w:p w14:paraId="46D84ABF" w14:textId="77777777" w:rsidR="00081AF4" w:rsidRDefault="00081AF4" w:rsidP="00081AF4">
          <w:pPr>
            <w:pStyle w:val="Intestazione"/>
            <w:jc w:val="center"/>
          </w:pPr>
        </w:p>
      </w:tc>
      <w:tc>
        <w:tcPr>
          <w:tcW w:w="1590" w:type="dxa"/>
          <w:gridSpan w:val="2"/>
        </w:tcPr>
        <w:p w14:paraId="72B8663D" w14:textId="77777777" w:rsidR="00081AF4" w:rsidRDefault="00081AF4" w:rsidP="00081AF4">
          <w:pPr>
            <w:pStyle w:val="Intestazione"/>
            <w:jc w:val="center"/>
          </w:pPr>
        </w:p>
      </w:tc>
      <w:tc>
        <w:tcPr>
          <w:tcW w:w="1590" w:type="dxa"/>
          <w:gridSpan w:val="2"/>
        </w:tcPr>
        <w:p w14:paraId="27371EBC" w14:textId="77777777" w:rsidR="00081AF4" w:rsidRDefault="00081AF4" w:rsidP="00081AF4">
          <w:pPr>
            <w:pStyle w:val="Intestazione"/>
            <w:jc w:val="center"/>
          </w:pPr>
        </w:p>
      </w:tc>
      <w:tc>
        <w:tcPr>
          <w:tcW w:w="1590" w:type="dxa"/>
          <w:gridSpan w:val="2"/>
        </w:tcPr>
        <w:p w14:paraId="08A2CD6B" w14:textId="77777777" w:rsidR="00081AF4" w:rsidRDefault="00081AF4" w:rsidP="00081AF4">
          <w:pPr>
            <w:pStyle w:val="Intestazione"/>
            <w:jc w:val="center"/>
          </w:pPr>
        </w:p>
      </w:tc>
    </w:tr>
    <w:tr w:rsidR="00C84633" w14:paraId="1C87DB1D" w14:textId="77777777" w:rsidTr="00C84633">
      <w:trPr>
        <w:gridAfter w:val="11"/>
        <w:wAfter w:w="8807" w:type="dxa"/>
      </w:trPr>
      <w:tc>
        <w:tcPr>
          <w:tcW w:w="1193" w:type="dxa"/>
          <w:gridSpan w:val="2"/>
        </w:tcPr>
        <w:p w14:paraId="4343BEA9" w14:textId="32CA9551" w:rsidR="00C84633" w:rsidRDefault="00C84633" w:rsidP="00C84633">
          <w:pPr>
            <w:pStyle w:val="Intestazione"/>
          </w:pPr>
        </w:p>
        <w:p w14:paraId="18F638A2" w14:textId="46FD6B0B" w:rsidR="00C84633" w:rsidRDefault="00C84633" w:rsidP="00C84633">
          <w:pPr>
            <w:pStyle w:val="Intestazione"/>
          </w:pPr>
        </w:p>
        <w:p w14:paraId="38E74D28" w14:textId="77777777" w:rsidR="00C84633" w:rsidRDefault="00C84633" w:rsidP="00C84633">
          <w:pPr>
            <w:pStyle w:val="Intestazione"/>
          </w:pPr>
        </w:p>
      </w:tc>
    </w:tr>
    <w:tr w:rsidR="00C84633" w14:paraId="12ADD941" w14:textId="77777777" w:rsidTr="00C84633">
      <w:trPr>
        <w:gridAfter w:val="10"/>
        <w:wAfter w:w="8307" w:type="dxa"/>
      </w:trPr>
      <w:tc>
        <w:tcPr>
          <w:tcW w:w="1693" w:type="dxa"/>
          <w:gridSpan w:val="3"/>
        </w:tcPr>
        <w:p w14:paraId="22EDAA60" w14:textId="77777777" w:rsidR="00C84633" w:rsidRDefault="00C84633" w:rsidP="00C84633">
          <w:pPr>
            <w:pStyle w:val="Intestazione"/>
          </w:pPr>
        </w:p>
      </w:tc>
    </w:tr>
  </w:tbl>
  <w:p w14:paraId="518F46B1" w14:textId="7439A5C6" w:rsidR="00E4779C" w:rsidRDefault="00E4779C" w:rsidP="00E4779C">
    <w:pPr>
      <w:pStyle w:val="Intestazione"/>
    </w:pPr>
  </w:p>
  <w:p w14:paraId="619BBD36" w14:textId="5B7C7B33" w:rsidR="00610A35" w:rsidRPr="0096463B" w:rsidRDefault="00610A35" w:rsidP="0096463B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1130" w:type="dxa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104"/>
      <w:gridCol w:w="1104"/>
      <w:gridCol w:w="2014"/>
      <w:gridCol w:w="2325"/>
      <w:gridCol w:w="1568"/>
      <w:gridCol w:w="1690"/>
      <w:gridCol w:w="1325"/>
    </w:tblGrid>
    <w:tr w:rsidR="00677CAE" w14:paraId="068E389D" w14:textId="77777777" w:rsidTr="00677CAE">
      <w:tc>
        <w:tcPr>
          <w:tcW w:w="1090" w:type="dxa"/>
        </w:tcPr>
        <w:p w14:paraId="397A0011" w14:textId="77777777" w:rsidR="006760F5" w:rsidRDefault="006760F5" w:rsidP="006760F5">
          <w:pPr>
            <w:pStyle w:val="Intestazione"/>
          </w:pPr>
          <w:r>
            <w:rPr>
              <w:noProof/>
            </w:rPr>
            <w:drawing>
              <wp:anchor distT="0" distB="0" distL="114300" distR="114300" simplePos="0" relativeHeight="251675648" behindDoc="1" locked="0" layoutInCell="1" allowOverlap="1" wp14:anchorId="18615A1B" wp14:editId="69CA6DB0">
                <wp:simplePos x="0" y="0"/>
                <wp:positionH relativeFrom="leftMargin">
                  <wp:posOffset>174625</wp:posOffset>
                </wp:positionH>
                <wp:positionV relativeFrom="paragraph">
                  <wp:posOffset>-12065</wp:posOffset>
                </wp:positionV>
                <wp:extent cx="427355" cy="576526"/>
                <wp:effectExtent l="0" t="0" r="0" b="0"/>
                <wp:wrapNone/>
                <wp:docPr id="1800807047" name="Immagine 4" descr="logo-job-service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0" descr="logo-job-service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27355" cy="5765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0D12A15" w14:textId="175466D8" w:rsidR="00677CAE" w:rsidRDefault="00677CAE" w:rsidP="00677CAE">
          <w:pPr>
            <w:pStyle w:val="Intestazione"/>
          </w:pPr>
        </w:p>
        <w:p w14:paraId="534853AD" w14:textId="77777777" w:rsidR="00677CAE" w:rsidRDefault="00677CAE" w:rsidP="00677CAE">
          <w:pPr>
            <w:pStyle w:val="Intestazione"/>
          </w:pPr>
        </w:p>
        <w:p w14:paraId="2F0488A0" w14:textId="77777777" w:rsidR="00677CAE" w:rsidRDefault="00677CAE" w:rsidP="00677CAE">
          <w:pPr>
            <w:pStyle w:val="Intestazione"/>
          </w:pPr>
        </w:p>
      </w:tc>
      <w:tc>
        <w:tcPr>
          <w:tcW w:w="1090" w:type="dxa"/>
        </w:tcPr>
        <w:p w14:paraId="66DEE1BD" w14:textId="2C78BD57" w:rsidR="00677CAE" w:rsidRDefault="00677CAE" w:rsidP="00677CAE">
          <w:pPr>
            <w:pStyle w:val="Intestazione"/>
          </w:pPr>
        </w:p>
        <w:p w14:paraId="0F870ED1" w14:textId="3EFC9AE5" w:rsidR="00677CAE" w:rsidRDefault="00677CAE" w:rsidP="00677CAE">
          <w:pPr>
            <w:pStyle w:val="Intestazione"/>
          </w:pPr>
        </w:p>
        <w:p w14:paraId="4B5024C4" w14:textId="227E8698" w:rsidR="00677CAE" w:rsidRDefault="00677CAE" w:rsidP="00677CAE">
          <w:pPr>
            <w:pStyle w:val="Intestazione"/>
          </w:pPr>
        </w:p>
      </w:tc>
      <w:tc>
        <w:tcPr>
          <w:tcW w:w="1988" w:type="dxa"/>
        </w:tcPr>
        <w:p w14:paraId="5C9F5FEC" w14:textId="77777777" w:rsidR="00677CAE" w:rsidRDefault="00677CAE" w:rsidP="00677CAE">
          <w:pPr>
            <w:pStyle w:val="Intestazione"/>
          </w:pPr>
          <w:r>
            <w:rPr>
              <w:noProof/>
            </w:rPr>
            <w:drawing>
              <wp:inline distT="0" distB="0" distL="0" distR="0" wp14:anchorId="191EA53F" wp14:editId="47B61CEE">
                <wp:extent cx="1125284" cy="278296"/>
                <wp:effectExtent l="0" t="0" r="0" b="7620"/>
                <wp:docPr id="21" name="Immagine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2696" cy="28012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95" w:type="dxa"/>
        </w:tcPr>
        <w:p w14:paraId="692FD013" w14:textId="77777777" w:rsidR="00677CAE" w:rsidRDefault="00677CAE" w:rsidP="00677CAE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 wp14:anchorId="3080B565" wp14:editId="54BBC2D9">
                <wp:extent cx="1320712" cy="294198"/>
                <wp:effectExtent l="0" t="0" r="0" b="0"/>
                <wp:docPr id="14" name="Immagine 14" descr="Immagine che contiene testo, Carattere, schermata, Blu elettrico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Immagine 14" descr="Immagine che contiene testo, Carattere, schermata, Blu elettrico&#10;&#10;Il contenuto generato dall'IA potrebbe non essere corret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98920" cy="31161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48" w:type="dxa"/>
        </w:tcPr>
        <w:p w14:paraId="6A4E65F5" w14:textId="77777777" w:rsidR="00677CAE" w:rsidRDefault="00677CAE" w:rsidP="00677CAE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 wp14:anchorId="422EF2E5" wp14:editId="1E2922E5">
                <wp:extent cx="792480" cy="494030"/>
                <wp:effectExtent l="0" t="0" r="7620" b="1270"/>
                <wp:docPr id="2" name="Immagine 2" descr="Immagine che contiene cerchio, Elementi grafici, grafica, schermata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magine 2" descr="Immagine che contiene cerchio, Elementi grafici, grafica, schermata&#10;&#10;Il contenuto generato dall'IA potrebbe non essere corret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2480" cy="49403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668" w:type="dxa"/>
        </w:tcPr>
        <w:p w14:paraId="5CAA47E9" w14:textId="77777777" w:rsidR="00677CAE" w:rsidRDefault="00677CAE" w:rsidP="00677CAE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 wp14:anchorId="2B2C6DA8" wp14:editId="62777DED">
                <wp:extent cx="922351" cy="349094"/>
                <wp:effectExtent l="0" t="0" r="0" b="0"/>
                <wp:docPr id="18" name="Immagine 18" descr="Immagine che contiene Carattere, testo, schermata, Elementi grafici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" name="Immagine 18" descr="Immagine che contiene Carattere, testo, schermata, Elementi grafici&#10;&#10;Il contenuto generato dall'IA potrebbe non essere corret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7326" cy="35476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08" w:type="dxa"/>
        </w:tcPr>
        <w:p w14:paraId="0B95A2AB" w14:textId="77777777" w:rsidR="00677CAE" w:rsidRDefault="00677CAE" w:rsidP="00677CAE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 wp14:anchorId="1D26DA45" wp14:editId="7690557E">
                <wp:extent cx="381662" cy="404781"/>
                <wp:effectExtent l="0" t="0" r="0" b="0"/>
                <wp:docPr id="19" name="Immagine 19" descr="Immagine che contiene testo, simbolo, logo, emblema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Immagine 19" descr="Immagine che contiene testo, simbolo, logo, emblema&#10;&#10;Il contenuto generato dall'IA potrebbe non essere corret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90250" cy="41388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tbl>
    <w:tblPr>
      <w:tblStyle w:val="Grigliatabella"/>
      <w:tblW w:w="11130" w:type="dxa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90"/>
      <w:gridCol w:w="1590"/>
      <w:gridCol w:w="1590"/>
      <w:gridCol w:w="1590"/>
      <w:gridCol w:w="1590"/>
      <w:gridCol w:w="1590"/>
      <w:gridCol w:w="1590"/>
    </w:tblGrid>
    <w:tr w:rsidR="00677CAE" w14:paraId="0CE531AC" w14:textId="77777777" w:rsidTr="00677CAE">
      <w:tc>
        <w:tcPr>
          <w:tcW w:w="1590" w:type="dxa"/>
        </w:tcPr>
        <w:p w14:paraId="7CC1EDF2" w14:textId="77777777" w:rsidR="00677CAE" w:rsidRDefault="00677CAE" w:rsidP="00677CAE">
          <w:pPr>
            <w:pStyle w:val="Intestazione"/>
          </w:pPr>
        </w:p>
      </w:tc>
      <w:tc>
        <w:tcPr>
          <w:tcW w:w="1590" w:type="dxa"/>
        </w:tcPr>
        <w:p w14:paraId="0962BB90" w14:textId="40BF0F7C" w:rsidR="00677CAE" w:rsidRDefault="00677CAE" w:rsidP="00677CAE">
          <w:pPr>
            <w:pStyle w:val="Intestazione"/>
          </w:pPr>
          <w:bookmarkStart w:id="8" w:name="_Hlk146008675"/>
        </w:p>
      </w:tc>
      <w:tc>
        <w:tcPr>
          <w:tcW w:w="1590" w:type="dxa"/>
        </w:tcPr>
        <w:p w14:paraId="2BC23644" w14:textId="3F671786" w:rsidR="00677CAE" w:rsidRDefault="00677CAE" w:rsidP="00677CAE">
          <w:pPr>
            <w:pStyle w:val="Intestazione"/>
          </w:pPr>
        </w:p>
      </w:tc>
      <w:tc>
        <w:tcPr>
          <w:tcW w:w="1590" w:type="dxa"/>
        </w:tcPr>
        <w:p w14:paraId="54A895F6" w14:textId="441FE29E" w:rsidR="00677CAE" w:rsidRDefault="00677CAE" w:rsidP="00677CAE">
          <w:pPr>
            <w:pStyle w:val="Intestazione"/>
            <w:jc w:val="center"/>
          </w:pPr>
        </w:p>
      </w:tc>
      <w:tc>
        <w:tcPr>
          <w:tcW w:w="1590" w:type="dxa"/>
        </w:tcPr>
        <w:p w14:paraId="628DCE3D" w14:textId="328DC585" w:rsidR="00677CAE" w:rsidRDefault="00677CAE" w:rsidP="00677CAE">
          <w:pPr>
            <w:pStyle w:val="Intestazione"/>
            <w:jc w:val="center"/>
          </w:pPr>
        </w:p>
      </w:tc>
      <w:tc>
        <w:tcPr>
          <w:tcW w:w="1590" w:type="dxa"/>
        </w:tcPr>
        <w:p w14:paraId="752DEC20" w14:textId="5FBB2030" w:rsidR="00677CAE" w:rsidRDefault="00677CAE" w:rsidP="00677CAE">
          <w:pPr>
            <w:pStyle w:val="Intestazione"/>
            <w:jc w:val="center"/>
          </w:pPr>
        </w:p>
      </w:tc>
      <w:tc>
        <w:tcPr>
          <w:tcW w:w="1590" w:type="dxa"/>
        </w:tcPr>
        <w:p w14:paraId="7DC86C07" w14:textId="422DEAE8" w:rsidR="00677CAE" w:rsidRDefault="00677CAE" w:rsidP="00677CAE">
          <w:pPr>
            <w:pStyle w:val="Intestazione"/>
            <w:jc w:val="center"/>
          </w:pPr>
        </w:p>
      </w:tc>
    </w:tr>
    <w:bookmarkEnd w:id="8"/>
  </w:tbl>
  <w:p w14:paraId="2F056A41" w14:textId="252A1B7A" w:rsidR="00610A35" w:rsidRPr="008C458E" w:rsidRDefault="00610A35" w:rsidP="008C458E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00000004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Calibri"/>
        <w:color w:val="000000"/>
      </w:rPr>
    </w:lvl>
  </w:abstractNum>
  <w:abstractNum w:abstractNumId="1" w15:restartNumberingAfterBreak="0">
    <w:nsid w:val="11936936"/>
    <w:multiLevelType w:val="hybridMultilevel"/>
    <w:tmpl w:val="80526C8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0F1F67"/>
    <w:multiLevelType w:val="hybridMultilevel"/>
    <w:tmpl w:val="BD7235D0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4B65AF7"/>
    <w:multiLevelType w:val="hybridMultilevel"/>
    <w:tmpl w:val="FCD04472"/>
    <w:lvl w:ilvl="0" w:tplc="D174CCB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FB6DD4"/>
    <w:multiLevelType w:val="hybridMultilevel"/>
    <w:tmpl w:val="9ECEAB5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086C7E"/>
    <w:multiLevelType w:val="hybridMultilevel"/>
    <w:tmpl w:val="D4426354"/>
    <w:lvl w:ilvl="0" w:tplc="0410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49EF1ED3"/>
    <w:multiLevelType w:val="hybridMultilevel"/>
    <w:tmpl w:val="9ECEAB5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291BA9"/>
    <w:multiLevelType w:val="hybridMultilevel"/>
    <w:tmpl w:val="8CCAC44E"/>
    <w:lvl w:ilvl="0" w:tplc="D174CCB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5F465A"/>
    <w:multiLevelType w:val="hybridMultilevel"/>
    <w:tmpl w:val="E162EF7E"/>
    <w:lvl w:ilvl="0" w:tplc="D174CCB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672582"/>
    <w:multiLevelType w:val="hybridMultilevel"/>
    <w:tmpl w:val="358456C6"/>
    <w:lvl w:ilvl="0" w:tplc="D174CCB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6A6048"/>
    <w:multiLevelType w:val="hybridMultilevel"/>
    <w:tmpl w:val="9904AAAE"/>
    <w:lvl w:ilvl="0" w:tplc="A5821A0C">
      <w:start w:val="10"/>
      <w:numFmt w:val="bullet"/>
      <w:lvlText w:val="-"/>
      <w:lvlJc w:val="left"/>
      <w:pPr>
        <w:ind w:left="573" w:hanging="360"/>
      </w:pPr>
      <w:rPr>
        <w:rFonts w:ascii="Tw Cen MT" w:eastAsia="Times New Roman" w:hAnsi="Tw Cen MT" w:cs="Tw Cen MT" w:hint="default"/>
      </w:rPr>
    </w:lvl>
    <w:lvl w:ilvl="1" w:tplc="04100003" w:tentative="1">
      <w:start w:val="1"/>
      <w:numFmt w:val="bullet"/>
      <w:lvlText w:val="o"/>
      <w:lvlJc w:val="left"/>
      <w:pPr>
        <w:ind w:left="129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1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3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5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7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9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1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33" w:hanging="360"/>
      </w:pPr>
      <w:rPr>
        <w:rFonts w:ascii="Wingdings" w:hAnsi="Wingdings" w:hint="default"/>
      </w:rPr>
    </w:lvl>
  </w:abstractNum>
  <w:abstractNum w:abstractNumId="11" w15:restartNumberingAfterBreak="0">
    <w:nsid w:val="5D263394"/>
    <w:multiLevelType w:val="hybridMultilevel"/>
    <w:tmpl w:val="6B1EC8B4"/>
    <w:lvl w:ilvl="0" w:tplc="657CD052">
      <w:start w:val="6"/>
      <w:numFmt w:val="decimal"/>
      <w:lvlText w:val="%1."/>
      <w:lvlJc w:val="left"/>
      <w:pPr>
        <w:ind w:left="720" w:hanging="360"/>
      </w:pPr>
      <w:rPr>
        <w:rFonts w:eastAsia="Calibri" w:cs="Calibr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3D2991"/>
    <w:multiLevelType w:val="hybridMultilevel"/>
    <w:tmpl w:val="B2F033C8"/>
    <w:lvl w:ilvl="0" w:tplc="D174CCB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586813"/>
    <w:multiLevelType w:val="hybridMultilevel"/>
    <w:tmpl w:val="A482C29A"/>
    <w:lvl w:ilvl="0" w:tplc="46DA90CA">
      <w:numFmt w:val="bullet"/>
      <w:lvlText w:val=""/>
      <w:lvlJc w:val="left"/>
      <w:pPr>
        <w:ind w:left="933" w:hanging="360"/>
      </w:pPr>
      <w:rPr>
        <w:rFonts w:ascii="Symbol" w:eastAsia="Times New Roman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165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93" w:hanging="360"/>
      </w:pPr>
      <w:rPr>
        <w:rFonts w:ascii="Wingdings" w:hAnsi="Wingdings" w:hint="default"/>
      </w:rPr>
    </w:lvl>
  </w:abstractNum>
  <w:abstractNum w:abstractNumId="14" w15:restartNumberingAfterBreak="0">
    <w:nsid w:val="6D0519D4"/>
    <w:multiLevelType w:val="hybridMultilevel"/>
    <w:tmpl w:val="110EC070"/>
    <w:lvl w:ilvl="0" w:tplc="D174CCB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8C427E"/>
    <w:multiLevelType w:val="hybridMultilevel"/>
    <w:tmpl w:val="58E0F87C"/>
    <w:lvl w:ilvl="0" w:tplc="D174CCB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BC3343"/>
    <w:multiLevelType w:val="hybridMultilevel"/>
    <w:tmpl w:val="B18837D6"/>
    <w:lvl w:ilvl="0" w:tplc="D174CCB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2371E6"/>
    <w:multiLevelType w:val="hybridMultilevel"/>
    <w:tmpl w:val="BF9C45C2"/>
    <w:lvl w:ilvl="0" w:tplc="00000004">
      <w:start w:val="4"/>
      <w:numFmt w:val="bullet"/>
      <w:lvlText w:val="-"/>
      <w:lvlJc w:val="left"/>
      <w:pPr>
        <w:ind w:left="720" w:hanging="360"/>
      </w:pPr>
      <w:rPr>
        <w:rFonts w:ascii="Calibri" w:hAnsi="Calibri" w:cs="Calibri" w:hint="default"/>
        <w:b w:val="0"/>
        <w:bCs w:val="0"/>
        <w:i w:val="0"/>
        <w:iCs w:val="0"/>
        <w:strike w:val="0"/>
        <w:dstrike w:val="0"/>
        <w:color w:val="auto"/>
        <w:position w:val="0"/>
        <w:sz w:val="22"/>
        <w:szCs w:val="22"/>
        <w:u w:val="none"/>
        <w:vertAlign w:val="baseline"/>
        <w:lang w:val="it-I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1680437">
    <w:abstractNumId w:val="14"/>
  </w:num>
  <w:num w:numId="2" w16cid:durableId="1439836435">
    <w:abstractNumId w:val="9"/>
  </w:num>
  <w:num w:numId="3" w16cid:durableId="1517041256">
    <w:abstractNumId w:val="2"/>
  </w:num>
  <w:num w:numId="4" w16cid:durableId="1260413121">
    <w:abstractNumId w:val="4"/>
  </w:num>
  <w:num w:numId="5" w16cid:durableId="579875316">
    <w:abstractNumId w:val="12"/>
  </w:num>
  <w:num w:numId="6" w16cid:durableId="1829662858">
    <w:abstractNumId w:val="7"/>
  </w:num>
  <w:num w:numId="7" w16cid:durableId="1853958092">
    <w:abstractNumId w:val="17"/>
  </w:num>
  <w:num w:numId="8" w16cid:durableId="1936552412">
    <w:abstractNumId w:val="15"/>
  </w:num>
  <w:num w:numId="9" w16cid:durableId="459766381">
    <w:abstractNumId w:val="16"/>
  </w:num>
  <w:num w:numId="10" w16cid:durableId="632902414">
    <w:abstractNumId w:val="3"/>
  </w:num>
  <w:num w:numId="11" w16cid:durableId="1355771153">
    <w:abstractNumId w:val="1"/>
  </w:num>
  <w:num w:numId="12" w16cid:durableId="1025909477">
    <w:abstractNumId w:val="6"/>
  </w:num>
  <w:num w:numId="13" w16cid:durableId="513497668">
    <w:abstractNumId w:val="11"/>
  </w:num>
  <w:num w:numId="14" w16cid:durableId="120541018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523473125">
    <w:abstractNumId w:val="8"/>
  </w:num>
  <w:num w:numId="16" w16cid:durableId="604120304">
    <w:abstractNumId w:val="10"/>
  </w:num>
  <w:num w:numId="17" w16cid:durableId="925958477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67E"/>
    <w:rsid w:val="00015148"/>
    <w:rsid w:val="0001584A"/>
    <w:rsid w:val="00016A75"/>
    <w:rsid w:val="00021095"/>
    <w:rsid w:val="000228AB"/>
    <w:rsid w:val="00023A2F"/>
    <w:rsid w:val="000302E2"/>
    <w:rsid w:val="00041055"/>
    <w:rsid w:val="000462A0"/>
    <w:rsid w:val="00055581"/>
    <w:rsid w:val="00074984"/>
    <w:rsid w:val="00081AF4"/>
    <w:rsid w:val="00093F10"/>
    <w:rsid w:val="000A3A47"/>
    <w:rsid w:val="000B644C"/>
    <w:rsid w:val="000B71E5"/>
    <w:rsid w:val="000D314A"/>
    <w:rsid w:val="000D4E30"/>
    <w:rsid w:val="00100974"/>
    <w:rsid w:val="00110367"/>
    <w:rsid w:val="0011507F"/>
    <w:rsid w:val="00127C29"/>
    <w:rsid w:val="00137B2A"/>
    <w:rsid w:val="0014716F"/>
    <w:rsid w:val="001503A2"/>
    <w:rsid w:val="0015664D"/>
    <w:rsid w:val="00160D86"/>
    <w:rsid w:val="0017137E"/>
    <w:rsid w:val="00173F96"/>
    <w:rsid w:val="00181BB6"/>
    <w:rsid w:val="001A32E6"/>
    <w:rsid w:val="001A62A2"/>
    <w:rsid w:val="001B7A11"/>
    <w:rsid w:val="001C1BC8"/>
    <w:rsid w:val="001C4BDE"/>
    <w:rsid w:val="001D2C77"/>
    <w:rsid w:val="001E4C61"/>
    <w:rsid w:val="001E506D"/>
    <w:rsid w:val="001E7331"/>
    <w:rsid w:val="001F1370"/>
    <w:rsid w:val="0020435E"/>
    <w:rsid w:val="00210A2E"/>
    <w:rsid w:val="00236648"/>
    <w:rsid w:val="00256E88"/>
    <w:rsid w:val="00257284"/>
    <w:rsid w:val="002630B9"/>
    <w:rsid w:val="00263D1C"/>
    <w:rsid w:val="00266335"/>
    <w:rsid w:val="0027315E"/>
    <w:rsid w:val="0028389C"/>
    <w:rsid w:val="00283906"/>
    <w:rsid w:val="002F27F9"/>
    <w:rsid w:val="00304A27"/>
    <w:rsid w:val="003142EB"/>
    <w:rsid w:val="00315FFF"/>
    <w:rsid w:val="00317519"/>
    <w:rsid w:val="003331F1"/>
    <w:rsid w:val="003421CA"/>
    <w:rsid w:val="00343B92"/>
    <w:rsid w:val="0036699B"/>
    <w:rsid w:val="0037252E"/>
    <w:rsid w:val="0038053E"/>
    <w:rsid w:val="00380BAE"/>
    <w:rsid w:val="00382DAB"/>
    <w:rsid w:val="00390CB8"/>
    <w:rsid w:val="003B4E1C"/>
    <w:rsid w:val="003D5140"/>
    <w:rsid w:val="003D62B3"/>
    <w:rsid w:val="003E0040"/>
    <w:rsid w:val="003F3CE3"/>
    <w:rsid w:val="003F6A22"/>
    <w:rsid w:val="003F7338"/>
    <w:rsid w:val="00402595"/>
    <w:rsid w:val="00406DFD"/>
    <w:rsid w:val="00410883"/>
    <w:rsid w:val="004130B9"/>
    <w:rsid w:val="004150C3"/>
    <w:rsid w:val="00415A82"/>
    <w:rsid w:val="00420937"/>
    <w:rsid w:val="00427224"/>
    <w:rsid w:val="00457072"/>
    <w:rsid w:val="00462A7C"/>
    <w:rsid w:val="00463C2A"/>
    <w:rsid w:val="004703A1"/>
    <w:rsid w:val="004817CF"/>
    <w:rsid w:val="004820B9"/>
    <w:rsid w:val="00486A34"/>
    <w:rsid w:val="004A1458"/>
    <w:rsid w:val="004A25EA"/>
    <w:rsid w:val="004C5FB6"/>
    <w:rsid w:val="004C7A01"/>
    <w:rsid w:val="004E1058"/>
    <w:rsid w:val="004E75B1"/>
    <w:rsid w:val="004F630E"/>
    <w:rsid w:val="004F7779"/>
    <w:rsid w:val="00510A88"/>
    <w:rsid w:val="0051138C"/>
    <w:rsid w:val="00531AF0"/>
    <w:rsid w:val="005376A9"/>
    <w:rsid w:val="0054067B"/>
    <w:rsid w:val="00554CA7"/>
    <w:rsid w:val="00557293"/>
    <w:rsid w:val="005579F7"/>
    <w:rsid w:val="00563141"/>
    <w:rsid w:val="00564238"/>
    <w:rsid w:val="00565A19"/>
    <w:rsid w:val="00565B5D"/>
    <w:rsid w:val="00572EFC"/>
    <w:rsid w:val="00586B3F"/>
    <w:rsid w:val="0059393F"/>
    <w:rsid w:val="00593B7E"/>
    <w:rsid w:val="00597451"/>
    <w:rsid w:val="005A477E"/>
    <w:rsid w:val="005A7502"/>
    <w:rsid w:val="005B21EB"/>
    <w:rsid w:val="005C25F5"/>
    <w:rsid w:val="005C3318"/>
    <w:rsid w:val="005D1F85"/>
    <w:rsid w:val="005D7D47"/>
    <w:rsid w:val="005F4A9B"/>
    <w:rsid w:val="006008C0"/>
    <w:rsid w:val="00610A35"/>
    <w:rsid w:val="00615BCA"/>
    <w:rsid w:val="00615D1C"/>
    <w:rsid w:val="00631433"/>
    <w:rsid w:val="006404D8"/>
    <w:rsid w:val="006612D9"/>
    <w:rsid w:val="00662BE5"/>
    <w:rsid w:val="00664FD5"/>
    <w:rsid w:val="006708FB"/>
    <w:rsid w:val="006760F5"/>
    <w:rsid w:val="00677CAE"/>
    <w:rsid w:val="0068607C"/>
    <w:rsid w:val="00694DA5"/>
    <w:rsid w:val="006960D9"/>
    <w:rsid w:val="006A7708"/>
    <w:rsid w:val="006A7E78"/>
    <w:rsid w:val="006C110F"/>
    <w:rsid w:val="006C188B"/>
    <w:rsid w:val="006C548F"/>
    <w:rsid w:val="006E22C5"/>
    <w:rsid w:val="006F2ADF"/>
    <w:rsid w:val="00701C7A"/>
    <w:rsid w:val="007057E8"/>
    <w:rsid w:val="007063D9"/>
    <w:rsid w:val="00750465"/>
    <w:rsid w:val="00750A14"/>
    <w:rsid w:val="00765645"/>
    <w:rsid w:val="0076596C"/>
    <w:rsid w:val="00766DD6"/>
    <w:rsid w:val="00792A49"/>
    <w:rsid w:val="007A0B22"/>
    <w:rsid w:val="007A6644"/>
    <w:rsid w:val="007B2EEC"/>
    <w:rsid w:val="007B5BDF"/>
    <w:rsid w:val="0080375A"/>
    <w:rsid w:val="00803C34"/>
    <w:rsid w:val="0081611A"/>
    <w:rsid w:val="00822640"/>
    <w:rsid w:val="00823271"/>
    <w:rsid w:val="00833508"/>
    <w:rsid w:val="00841B46"/>
    <w:rsid w:val="008459D1"/>
    <w:rsid w:val="00850B08"/>
    <w:rsid w:val="0086407F"/>
    <w:rsid w:val="008861A0"/>
    <w:rsid w:val="00892CD9"/>
    <w:rsid w:val="00895254"/>
    <w:rsid w:val="008A1A94"/>
    <w:rsid w:val="008A3475"/>
    <w:rsid w:val="008C458E"/>
    <w:rsid w:val="008C5805"/>
    <w:rsid w:val="008C7537"/>
    <w:rsid w:val="008E2B13"/>
    <w:rsid w:val="008E3921"/>
    <w:rsid w:val="008F7A40"/>
    <w:rsid w:val="00915E2C"/>
    <w:rsid w:val="00942EB9"/>
    <w:rsid w:val="0094374F"/>
    <w:rsid w:val="0096463B"/>
    <w:rsid w:val="00971081"/>
    <w:rsid w:val="00985060"/>
    <w:rsid w:val="00992B15"/>
    <w:rsid w:val="0099551B"/>
    <w:rsid w:val="00996F52"/>
    <w:rsid w:val="009A20A3"/>
    <w:rsid w:val="009E21DF"/>
    <w:rsid w:val="009E457E"/>
    <w:rsid w:val="00A152DA"/>
    <w:rsid w:val="00A178BC"/>
    <w:rsid w:val="00A24115"/>
    <w:rsid w:val="00A31BD2"/>
    <w:rsid w:val="00A40A74"/>
    <w:rsid w:val="00A4109F"/>
    <w:rsid w:val="00A4180F"/>
    <w:rsid w:val="00A46998"/>
    <w:rsid w:val="00A539F3"/>
    <w:rsid w:val="00A7345D"/>
    <w:rsid w:val="00A85156"/>
    <w:rsid w:val="00AA131F"/>
    <w:rsid w:val="00AB11E5"/>
    <w:rsid w:val="00AB268F"/>
    <w:rsid w:val="00AC0E87"/>
    <w:rsid w:val="00AC2DF8"/>
    <w:rsid w:val="00AD0332"/>
    <w:rsid w:val="00AE5B94"/>
    <w:rsid w:val="00B128FD"/>
    <w:rsid w:val="00B27769"/>
    <w:rsid w:val="00B45A64"/>
    <w:rsid w:val="00B47855"/>
    <w:rsid w:val="00B80126"/>
    <w:rsid w:val="00B9648C"/>
    <w:rsid w:val="00B965B0"/>
    <w:rsid w:val="00BA5D9C"/>
    <w:rsid w:val="00BA76F8"/>
    <w:rsid w:val="00BC0AEA"/>
    <w:rsid w:val="00BC0E03"/>
    <w:rsid w:val="00BC4172"/>
    <w:rsid w:val="00BC624B"/>
    <w:rsid w:val="00BE434E"/>
    <w:rsid w:val="00BE443A"/>
    <w:rsid w:val="00BF0081"/>
    <w:rsid w:val="00BF3638"/>
    <w:rsid w:val="00C005C4"/>
    <w:rsid w:val="00C06586"/>
    <w:rsid w:val="00C16E61"/>
    <w:rsid w:val="00C216F1"/>
    <w:rsid w:val="00C22585"/>
    <w:rsid w:val="00C2391A"/>
    <w:rsid w:val="00C3142F"/>
    <w:rsid w:val="00C35E32"/>
    <w:rsid w:val="00C36189"/>
    <w:rsid w:val="00C556ED"/>
    <w:rsid w:val="00C6715E"/>
    <w:rsid w:val="00C84633"/>
    <w:rsid w:val="00CA0188"/>
    <w:rsid w:val="00CA4B18"/>
    <w:rsid w:val="00CA6F58"/>
    <w:rsid w:val="00CB4D9A"/>
    <w:rsid w:val="00CD4A3F"/>
    <w:rsid w:val="00CD7440"/>
    <w:rsid w:val="00CE36F8"/>
    <w:rsid w:val="00CF0E66"/>
    <w:rsid w:val="00CF547F"/>
    <w:rsid w:val="00D04675"/>
    <w:rsid w:val="00D1742A"/>
    <w:rsid w:val="00D213B1"/>
    <w:rsid w:val="00D260D5"/>
    <w:rsid w:val="00D354DB"/>
    <w:rsid w:val="00D4468E"/>
    <w:rsid w:val="00D52ED7"/>
    <w:rsid w:val="00D539E1"/>
    <w:rsid w:val="00D53FCE"/>
    <w:rsid w:val="00D67B1D"/>
    <w:rsid w:val="00D72DFD"/>
    <w:rsid w:val="00D950FA"/>
    <w:rsid w:val="00DA49A3"/>
    <w:rsid w:val="00DD435D"/>
    <w:rsid w:val="00DE2A4F"/>
    <w:rsid w:val="00DF6583"/>
    <w:rsid w:val="00E152F6"/>
    <w:rsid w:val="00E45D67"/>
    <w:rsid w:val="00E47762"/>
    <w:rsid w:val="00E4779C"/>
    <w:rsid w:val="00E61645"/>
    <w:rsid w:val="00E63A09"/>
    <w:rsid w:val="00E6467E"/>
    <w:rsid w:val="00E66122"/>
    <w:rsid w:val="00E74E91"/>
    <w:rsid w:val="00EA4614"/>
    <w:rsid w:val="00EB1DB0"/>
    <w:rsid w:val="00EC55DD"/>
    <w:rsid w:val="00EE1E70"/>
    <w:rsid w:val="00EF17F0"/>
    <w:rsid w:val="00EF6F60"/>
    <w:rsid w:val="00F06BE1"/>
    <w:rsid w:val="00F0713A"/>
    <w:rsid w:val="00F12165"/>
    <w:rsid w:val="00F502AA"/>
    <w:rsid w:val="00F57E20"/>
    <w:rsid w:val="00F85F5B"/>
    <w:rsid w:val="00F87384"/>
    <w:rsid w:val="00FA116F"/>
    <w:rsid w:val="00FA19B3"/>
    <w:rsid w:val="00FB3B76"/>
    <w:rsid w:val="00FB6048"/>
    <w:rsid w:val="00FC00DC"/>
    <w:rsid w:val="00FC120C"/>
    <w:rsid w:val="00FC3092"/>
    <w:rsid w:val="00FC5BB9"/>
    <w:rsid w:val="00FE4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B6E52F"/>
  <w15:docId w15:val="{501D1364-8095-4B64-A32B-E23ACA1FF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3142F"/>
    <w:pPr>
      <w:autoSpaceDE/>
      <w:autoSpaceDN/>
      <w:jc w:val="both"/>
    </w:pPr>
    <w:rPr>
      <w:rFonts w:ascii="Times New Roman" w:eastAsia="Times New Roman" w:hAnsi="Times New Roman" w:cs="Times New Roman"/>
      <w:sz w:val="24"/>
      <w:szCs w:val="20"/>
      <w:lang w:val="it-IT" w:eastAsia="it-IT"/>
    </w:rPr>
  </w:style>
  <w:style w:type="paragraph" w:styleId="Titolo1">
    <w:name w:val="heading 1"/>
    <w:basedOn w:val="Normale"/>
    <w:next w:val="Normale"/>
    <w:link w:val="Titolo1Carattere"/>
    <w:qFormat/>
    <w:rsid w:val="00427224"/>
    <w:pPr>
      <w:keepNext/>
      <w:spacing w:line="360" w:lineRule="auto"/>
      <w:ind w:left="-11" w:right="-85"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1751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5"/>
      <w:szCs w:val="15"/>
    </w:rPr>
  </w:style>
  <w:style w:type="paragraph" w:styleId="Paragrafoelenco">
    <w:name w:val="List Paragraph"/>
    <w:basedOn w:val="Normale"/>
    <w:uiPriority w:val="72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80375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0375A"/>
    <w:rPr>
      <w:rFonts w:ascii="Visby CF Medium" w:eastAsia="Visby CF Medium" w:hAnsi="Visby CF Medium" w:cs="Visby CF Medium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80375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0375A"/>
    <w:rPr>
      <w:rFonts w:ascii="Visby CF Medium" w:eastAsia="Visby CF Medium" w:hAnsi="Visby CF Medium" w:cs="Visby CF Medium"/>
      <w:lang w:val="it-IT"/>
    </w:rPr>
  </w:style>
  <w:style w:type="table" w:styleId="Grigliatabella">
    <w:name w:val="Table Grid"/>
    <w:basedOn w:val="Tabellanormale"/>
    <w:uiPriority w:val="59"/>
    <w:rsid w:val="006008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5A477E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5A477E"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rsid w:val="00427224"/>
    <w:rPr>
      <w:rFonts w:ascii="Times New Roman" w:eastAsia="Times New Roman" w:hAnsi="Times New Roman" w:cs="Times New Roman"/>
      <w:b/>
      <w:bCs/>
      <w:sz w:val="24"/>
      <w:szCs w:val="20"/>
      <w:lang w:val="it-IT" w:eastAsia="it-IT"/>
    </w:rPr>
  </w:style>
  <w:style w:type="paragraph" w:styleId="Titolo">
    <w:name w:val="Title"/>
    <w:basedOn w:val="Normale"/>
    <w:link w:val="TitoloCarattere"/>
    <w:qFormat/>
    <w:rsid w:val="00427224"/>
    <w:pPr>
      <w:spacing w:line="360" w:lineRule="auto"/>
      <w:jc w:val="center"/>
    </w:pPr>
    <w:rPr>
      <w:u w:val="single"/>
    </w:rPr>
  </w:style>
  <w:style w:type="character" w:customStyle="1" w:styleId="TitoloCarattere">
    <w:name w:val="Titolo Carattere"/>
    <w:basedOn w:val="Carpredefinitoparagrafo"/>
    <w:link w:val="Titolo"/>
    <w:rsid w:val="00427224"/>
    <w:rPr>
      <w:rFonts w:ascii="Times New Roman" w:eastAsia="Times New Roman" w:hAnsi="Times New Roman" w:cs="Times New Roman"/>
      <w:sz w:val="24"/>
      <w:szCs w:val="20"/>
      <w:u w:val="single"/>
      <w:lang w:val="it-IT" w:eastAsia="it-IT"/>
    </w:rPr>
  </w:style>
  <w:style w:type="paragraph" w:styleId="Testonormale">
    <w:name w:val="Plain Text"/>
    <w:basedOn w:val="Normale"/>
    <w:link w:val="TestonormaleCarattere"/>
    <w:rsid w:val="00427224"/>
    <w:pPr>
      <w:widowControl/>
      <w:jc w:val="left"/>
    </w:pPr>
    <w:rPr>
      <w:rFonts w:ascii="Courier New" w:hAnsi="Courier New"/>
      <w:sz w:val="20"/>
    </w:rPr>
  </w:style>
  <w:style w:type="character" w:customStyle="1" w:styleId="TestonormaleCarattere">
    <w:name w:val="Testo normale Carattere"/>
    <w:basedOn w:val="Carpredefinitoparagrafo"/>
    <w:link w:val="Testonormale"/>
    <w:rsid w:val="00427224"/>
    <w:rPr>
      <w:rFonts w:ascii="Courier New" w:eastAsia="Times New Roman" w:hAnsi="Courier New" w:cs="Times New Roman"/>
      <w:sz w:val="20"/>
      <w:szCs w:val="20"/>
      <w:lang w:val="it-IT"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C548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C548F"/>
    <w:rPr>
      <w:rFonts w:ascii="Tahoma" w:eastAsia="Times New Roman" w:hAnsi="Tahoma" w:cs="Tahoma"/>
      <w:sz w:val="16"/>
      <w:szCs w:val="16"/>
      <w:lang w:val="it-IT" w:eastAsia="it-IT"/>
    </w:rPr>
  </w:style>
  <w:style w:type="table" w:customStyle="1" w:styleId="Grigliatabella1">
    <w:name w:val="Griglia tabella1"/>
    <w:basedOn w:val="Tabellanormale"/>
    <w:next w:val="Grigliatabella"/>
    <w:uiPriority w:val="59"/>
    <w:rsid w:val="0015664D"/>
    <w:pPr>
      <w:widowControl/>
      <w:autoSpaceDE/>
      <w:autoSpaceDN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">
    <w:name w:val="Body text (2)_"/>
    <w:basedOn w:val="Carpredefinitoparagrafo"/>
    <w:link w:val="Bodytext20"/>
    <w:rsid w:val="0038053E"/>
    <w:rPr>
      <w:rFonts w:ascii="Arial" w:eastAsia="Arial" w:hAnsi="Arial" w:cs="Arial"/>
      <w:sz w:val="19"/>
      <w:szCs w:val="19"/>
      <w:shd w:val="clear" w:color="auto" w:fill="FFFFFF"/>
    </w:rPr>
  </w:style>
  <w:style w:type="paragraph" w:customStyle="1" w:styleId="Bodytext20">
    <w:name w:val="Body text (2)"/>
    <w:basedOn w:val="Normale"/>
    <w:link w:val="Bodytext2"/>
    <w:rsid w:val="0038053E"/>
    <w:pPr>
      <w:shd w:val="clear" w:color="auto" w:fill="FFFFFF"/>
      <w:spacing w:line="0" w:lineRule="atLeast"/>
      <w:ind w:hanging="360"/>
      <w:jc w:val="left"/>
    </w:pPr>
    <w:rPr>
      <w:rFonts w:ascii="Arial" w:eastAsia="Arial" w:hAnsi="Arial" w:cs="Arial"/>
      <w:sz w:val="19"/>
      <w:szCs w:val="19"/>
      <w:lang w:val="en-US" w:eastAsia="en-US"/>
    </w:rPr>
  </w:style>
  <w:style w:type="character" w:customStyle="1" w:styleId="Bodytext211ptBoldItalic">
    <w:name w:val="Body text (2) + 11 pt;Bold;Italic"/>
    <w:basedOn w:val="Bodytext2"/>
    <w:rsid w:val="00892CD9"/>
    <w:rPr>
      <w:rFonts w:ascii="Arial" w:eastAsia="Arial" w:hAnsi="Arial" w:cs="Arial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single"/>
      <w:shd w:val="clear" w:color="auto" w:fill="FFFFFF"/>
      <w:lang w:val="it-IT" w:eastAsia="it-IT" w:bidi="it-IT"/>
    </w:rPr>
  </w:style>
  <w:style w:type="paragraph" w:customStyle="1" w:styleId="Corpodeltesto31">
    <w:name w:val="Corpo del testo 31"/>
    <w:basedOn w:val="Normale"/>
    <w:rsid w:val="00C36189"/>
    <w:pPr>
      <w:widowControl/>
      <w:suppressAutoHyphens/>
      <w:spacing w:after="200" w:line="276" w:lineRule="auto"/>
      <w:jc w:val="left"/>
    </w:pPr>
    <w:rPr>
      <w:sz w:val="2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1751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it-IT" w:eastAsia="it-IT"/>
    </w:rPr>
  </w:style>
  <w:style w:type="table" w:customStyle="1" w:styleId="Grigliatabella2">
    <w:name w:val="Griglia tabella2"/>
    <w:basedOn w:val="Tabellanormale"/>
    <w:next w:val="Grigliatabella"/>
    <w:uiPriority w:val="59"/>
    <w:rsid w:val="00AA131F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it-IT"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zionenonrisolta">
    <w:name w:val="Unresolved Mention"/>
    <w:basedOn w:val="Carpredefinitoparagrafo"/>
    <w:uiPriority w:val="99"/>
    <w:semiHidden/>
    <w:unhideWhenUsed/>
    <w:rsid w:val="00E616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53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3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8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9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0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6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0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1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0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1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64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27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javascript:__doPostBack('ctl00$MainContent$gwAnnunciPubblicati','Sort$t_a_modulo_formativo.t_modulo_formativo_titolo')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javascript:__doPostBack('ctl00$MainContent$gwAnnunciPubblicati','Sort$t_a_modulo_formativo.t_modulo_formativo_titolo')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js.jobservice@pec-legal.it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pqmed.it" TargetMode="External"/><Relationship Id="rId2" Type="http://schemas.openxmlformats.org/officeDocument/2006/relationships/hyperlink" Target="mailto:js.jobservice@pec-legal.it" TargetMode="External"/><Relationship Id="rId1" Type="http://schemas.openxmlformats.org/officeDocument/2006/relationships/hyperlink" Target="mailto:Js.jobservice@gmail.com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9esse.com" TargetMode="External"/><Relationship Id="rId2" Type="http://schemas.openxmlformats.org/officeDocument/2006/relationships/hyperlink" Target="mailto:9servizi@pec.it" TargetMode="External"/><Relationship Id="rId1" Type="http://schemas.openxmlformats.org/officeDocument/2006/relationships/hyperlink" Target="mailto:9s.servizi2023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a\Downloads\T_COM301-Cartaintestata%20r16%2007.08.202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4a44aa8-4be0-4252-b291-496fb374816a">
      <UserInfo>
        <DisplayName/>
        <AccountId xsi:nil="true"/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42AB7522AA004BA668C63FCBE28C3B" ma:contentTypeVersion="9" ma:contentTypeDescription="Creare un nuovo documento." ma:contentTypeScope="" ma:versionID="ac756cf2f49d0e56904db61548508e37">
  <xsd:schema xmlns:xsd="http://www.w3.org/2001/XMLSchema" xmlns:xs="http://www.w3.org/2001/XMLSchema" xmlns:p="http://schemas.microsoft.com/office/2006/metadata/properties" xmlns:ns2="214de66f-c93f-4d64-8f6a-95d088469851" xmlns:ns3="94a44aa8-4be0-4252-b291-496fb374816a" targetNamespace="http://schemas.microsoft.com/office/2006/metadata/properties" ma:root="true" ma:fieldsID="7116a00addd25dc9be358a23bf399075" ns2:_="" ns3:_="">
    <xsd:import namespace="214de66f-c93f-4d64-8f6a-95d088469851"/>
    <xsd:import namespace="94a44aa8-4be0-4252-b291-496fb37481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4de66f-c93f-4d64-8f6a-95d0884698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a44aa8-4be0-4252-b291-496fb374816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47412B4-A9FD-4DFB-AB66-0EF7F46B30D9}">
  <ds:schemaRefs>
    <ds:schemaRef ds:uri="http://schemas.microsoft.com/office/2006/metadata/properties"/>
    <ds:schemaRef ds:uri="http://schemas.microsoft.com/office/infopath/2007/PartnerControls"/>
    <ds:schemaRef ds:uri="94a44aa8-4be0-4252-b291-496fb374816a"/>
  </ds:schemaRefs>
</ds:datastoreItem>
</file>

<file path=customXml/itemProps2.xml><?xml version="1.0" encoding="utf-8"?>
<ds:datastoreItem xmlns:ds="http://schemas.openxmlformats.org/officeDocument/2006/customXml" ds:itemID="{74F0F5C5-57F9-4996-A699-7A2AF51EF12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F4E1A21-3099-4837-9ACE-AD88250EE20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57D16C2-B1D2-44FE-A98C-EE1DFC39D6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4de66f-c93f-4d64-8f6a-95d088469851"/>
    <ds:schemaRef ds:uri="94a44aa8-4be0-4252-b291-496fb37481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T_COM301-Cartaintestata r16 07.08.2021.dotx</Template>
  <TotalTime>0</TotalTime>
  <Pages>3</Pages>
  <Words>809</Words>
  <Characters>4613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</dc:creator>
  <cp:keywords/>
  <cp:lastModifiedBy>Salvatore Romano</cp:lastModifiedBy>
  <cp:revision>6</cp:revision>
  <cp:lastPrinted>2023-09-20T07:02:00Z</cp:lastPrinted>
  <dcterms:created xsi:type="dcterms:W3CDTF">2025-08-17T10:46:00Z</dcterms:created>
  <dcterms:modified xsi:type="dcterms:W3CDTF">2025-08-17T10:50:00Z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2021-07-29T00:00:00Z</vt:filetime>
  </property>
  <property fmtid="{D5CDD505-2E9C-101B-9397-08002B2CF9AE}" pid="3" name="Creator">
    <vt:lpwstr>Adobe InDesign 16.3 (Macintosh)</vt:lpwstr>
  </property>
  <property fmtid="{D5CDD505-2E9C-101B-9397-08002B2CF9AE}" pid="4" name="LastSaved">
    <vt:filetime>2021-07-29T00:00:00Z</vt:filetime>
  </property>
  <property fmtid="{D5CDD505-2E9C-101B-9397-08002B2CF9AE}" pid="5" name="ContentTypeId">
    <vt:lpwstr>0x010100D842AB7522AA004BA668C63FCBE28C3B</vt:lpwstr>
  </property>
  <property fmtid="{D5CDD505-2E9C-101B-9397-08002B2CF9AE}" pid="6" name="MediaServiceImageTags">
    <vt:lpwstr/>
  </property>
  <property fmtid="{D5CDD505-2E9C-101B-9397-08002B2CF9AE}" pid="7" name="xd_ProgID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xd_Signature">
    <vt:bool>false</vt:bool>
  </property>
</Properties>
</file>