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F674D" w14:textId="463D903D" w:rsidR="00A53EE6" w:rsidRPr="003A19D2" w:rsidRDefault="00A53EE6" w:rsidP="00A53E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Calibri" w:hAnsi="Calibri" w:cs="Arial"/>
          <w:b/>
          <w:i/>
          <w:spacing w:val="-1"/>
          <w:sz w:val="18"/>
          <w:szCs w:val="18"/>
        </w:rPr>
      </w:pPr>
      <w:r w:rsidRPr="003A19D2">
        <w:rPr>
          <w:rFonts w:ascii="Calibri" w:hAnsi="Calibri" w:cs="Arial"/>
          <w:b/>
          <w:i/>
          <w:spacing w:val="-1"/>
          <w:sz w:val="18"/>
          <w:szCs w:val="18"/>
          <w:u w:val="single"/>
        </w:rPr>
        <w:t>Allegato 2</w:t>
      </w:r>
      <w:r w:rsidRPr="003A19D2">
        <w:rPr>
          <w:rFonts w:ascii="Calibri" w:hAnsi="Calibri" w:cs="Arial"/>
          <w:i/>
          <w:spacing w:val="-1"/>
          <w:sz w:val="18"/>
          <w:szCs w:val="18"/>
        </w:rPr>
        <w:t xml:space="preserve">  </w:t>
      </w:r>
      <w:r w:rsidRPr="003A19D2">
        <w:rPr>
          <w:rFonts w:ascii="Calibri" w:hAnsi="Calibri" w:cs="Arial"/>
          <w:b/>
          <w:i/>
          <w:spacing w:val="-1"/>
          <w:sz w:val="18"/>
          <w:szCs w:val="18"/>
        </w:rPr>
        <w:t xml:space="preserve"> - </w:t>
      </w:r>
      <w:r w:rsidRPr="003A19D2">
        <w:rPr>
          <w:rFonts w:ascii="Calibri" w:hAnsi="Calibri" w:cs="Arial"/>
          <w:b/>
          <w:bCs/>
          <w:spacing w:val="10"/>
          <w:sz w:val="18"/>
          <w:szCs w:val="18"/>
        </w:rPr>
        <w:t xml:space="preserve">AUTOCERTIFICAZIONE SUL POSSESSO DEI TITOLI ED ESPERIENZE per selezione del </w:t>
      </w:r>
      <w:r w:rsidR="003A19D2" w:rsidRPr="003A19D2">
        <w:rPr>
          <w:rFonts w:ascii="Calibri" w:hAnsi="Calibri" w:cs="Arial"/>
          <w:b/>
          <w:bCs/>
          <w:spacing w:val="10"/>
          <w:sz w:val="18"/>
          <w:szCs w:val="18"/>
        </w:rPr>
        <w:t>PERSONALE</w:t>
      </w:r>
      <w:r w:rsidRPr="003A19D2">
        <w:rPr>
          <w:rFonts w:ascii="Calibri" w:hAnsi="Calibri" w:cs="Arial"/>
          <w:b/>
          <w:bCs/>
          <w:spacing w:val="10"/>
          <w:sz w:val="18"/>
          <w:szCs w:val="18"/>
        </w:rPr>
        <w:t xml:space="preserve"> </w:t>
      </w:r>
      <w:r w:rsidRPr="003A19D2">
        <w:rPr>
          <w:rFonts w:ascii="Calibri" w:hAnsi="Calibri" w:cs="Arial"/>
          <w:b/>
          <w:bCs/>
          <w:spacing w:val="10"/>
          <w:sz w:val="18"/>
          <w:szCs w:val="18"/>
          <w:u w:val="single"/>
        </w:rPr>
        <w:t>NON DOCENTE</w:t>
      </w:r>
      <w:r w:rsidRPr="003A19D2">
        <w:rPr>
          <w:rFonts w:ascii="Calibri" w:hAnsi="Calibri" w:cs="Arial"/>
          <w:spacing w:val="10"/>
          <w:sz w:val="18"/>
          <w:szCs w:val="18"/>
        </w:rPr>
        <w:br/>
        <w:t>Avviso pubblico n. 6/2025 per l’attuazione del Programma Garanzia Occupabilità dei Lavoratori (GOL)</w:t>
      </w:r>
    </w:p>
    <w:p w14:paraId="01A907F2" w14:textId="77777777" w:rsidR="00A53EE6" w:rsidRDefault="00A53EE6" w:rsidP="001300A5">
      <w:pPr>
        <w:rPr>
          <w:rFonts w:asciiTheme="minorHAnsi" w:eastAsiaTheme="minorHAnsi" w:hAnsiTheme="minorHAnsi" w:cstheme="minorBidi"/>
          <w:sz w:val="20"/>
          <w:lang w:eastAsia="en-US"/>
        </w:rPr>
      </w:pPr>
    </w:p>
    <w:p w14:paraId="4D49AEBE" w14:textId="21BAB27A" w:rsidR="001300A5" w:rsidRPr="003A19D2" w:rsidRDefault="001300A5" w:rsidP="001300A5">
      <w:p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  <w:r w:rsidRP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>Il/La sottoscritto/a _____________________________________</w:t>
      </w:r>
      <w:r w:rsid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>___</w:t>
      </w:r>
      <w:r w:rsidRP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>, codice fiscale ______________________________</w:t>
      </w:r>
      <w:r w:rsid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>_________</w:t>
      </w:r>
      <w:r w:rsidRP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 xml:space="preserve"> </w:t>
      </w:r>
    </w:p>
    <w:p w14:paraId="198A9D34" w14:textId="77777777" w:rsidR="00A53EE6" w:rsidRPr="003A19D2" w:rsidRDefault="00A53EE6" w:rsidP="001300A5">
      <w:p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</w:p>
    <w:p w14:paraId="1EC17FB9" w14:textId="646974B1" w:rsidR="001300A5" w:rsidRPr="003A19D2" w:rsidRDefault="001300A5" w:rsidP="001300A5">
      <w:p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  <w:r w:rsidRP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>avvalendomi delle disposizioni in materia di autocertificazione e consapevole delle pene stabilite per false attestazioni e mendaci dichiarazioni previste dagli artt. 483, 495 e 496 del Codice Penale,</w:t>
      </w:r>
    </w:p>
    <w:p w14:paraId="3CAE9FDD" w14:textId="77777777" w:rsidR="001300A5" w:rsidRPr="003A19D2" w:rsidRDefault="001300A5" w:rsidP="001300A5">
      <w:pPr>
        <w:rPr>
          <w:rFonts w:asciiTheme="minorHAnsi" w:eastAsiaTheme="minorHAnsi" w:hAnsiTheme="minorHAnsi" w:cstheme="minorBidi"/>
          <w:sz w:val="18"/>
          <w:szCs w:val="18"/>
          <w:lang w:eastAsia="en-US"/>
        </w:rPr>
      </w:pPr>
    </w:p>
    <w:p w14:paraId="004DA7BD" w14:textId="134B52AA" w:rsidR="001300A5" w:rsidRPr="003A19D2" w:rsidRDefault="001300A5" w:rsidP="001300A5">
      <w:pPr>
        <w:jc w:val="center"/>
        <w:rPr>
          <w:rFonts w:asciiTheme="minorHAnsi" w:eastAsiaTheme="minorHAnsi" w:hAnsiTheme="minorHAnsi" w:cstheme="minorBidi"/>
          <w:b/>
          <w:sz w:val="18"/>
          <w:szCs w:val="18"/>
          <w:lang w:eastAsia="en-US"/>
        </w:rPr>
      </w:pPr>
      <w:r w:rsidRPr="003A19D2">
        <w:rPr>
          <w:rFonts w:asciiTheme="minorHAnsi" w:eastAsiaTheme="minorHAnsi" w:hAnsiTheme="minorHAnsi" w:cstheme="minorBidi"/>
          <w:b/>
          <w:sz w:val="18"/>
          <w:szCs w:val="18"/>
          <w:lang w:eastAsia="en-US"/>
        </w:rPr>
        <w:t>DICHIARA</w:t>
      </w:r>
    </w:p>
    <w:p w14:paraId="4BAF0CD0" w14:textId="158B653A" w:rsidR="00A53EE6" w:rsidRPr="003A19D2" w:rsidRDefault="00A53EE6" w:rsidP="00A53EE6">
      <w:pPr>
        <w:jc w:val="left"/>
        <w:rPr>
          <w:rFonts w:asciiTheme="minorHAnsi" w:eastAsiaTheme="minorHAnsi" w:hAnsiTheme="minorHAnsi" w:cstheme="minorBidi"/>
          <w:sz w:val="18"/>
          <w:szCs w:val="18"/>
          <w:lang w:eastAsia="en-US"/>
        </w:rPr>
      </w:pPr>
      <w:r w:rsidRPr="003A19D2">
        <w:rPr>
          <w:rFonts w:asciiTheme="minorHAnsi" w:eastAsiaTheme="minorHAnsi" w:hAnsiTheme="minorHAnsi" w:cstheme="minorBidi"/>
          <w:sz w:val="18"/>
          <w:szCs w:val="18"/>
          <w:lang w:eastAsia="en-US"/>
        </w:rPr>
        <w:t>di essere in possesso dei seguenti titoli e della seguente esperienza, auto-valutati secondo la seguente tabella, ed enunciati sul “curriculum vitae” allegato alla domanda di candidatura</w:t>
      </w:r>
    </w:p>
    <w:p w14:paraId="7F3E02C0" w14:textId="77777777" w:rsidR="00216F49" w:rsidRPr="00A53EE6" w:rsidRDefault="00216F49" w:rsidP="00A53EE6">
      <w:pPr>
        <w:jc w:val="left"/>
        <w:rPr>
          <w:rFonts w:asciiTheme="minorHAnsi" w:eastAsiaTheme="minorHAnsi" w:hAnsiTheme="minorHAnsi" w:cstheme="minorBidi"/>
          <w:sz w:val="20"/>
          <w:lang w:eastAsia="en-US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195"/>
        <w:gridCol w:w="3204"/>
        <w:gridCol w:w="1728"/>
        <w:gridCol w:w="1224"/>
        <w:gridCol w:w="1189"/>
      </w:tblGrid>
      <w:tr w:rsidR="00216F49" w:rsidRPr="003A19D2" w14:paraId="1204644A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7089A4D3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</w:p>
          <w:p w14:paraId="6B851EC6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CRITERIO</w:t>
            </w:r>
          </w:p>
        </w:tc>
        <w:tc>
          <w:tcPr>
            <w:tcW w:w="3204" w:type="dxa"/>
            <w:shd w:val="clear" w:color="auto" w:fill="DAEEF3" w:themeFill="accent5" w:themeFillTint="33"/>
          </w:tcPr>
          <w:p w14:paraId="6CFA6FF6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REQUISITO</w:t>
            </w:r>
          </w:p>
        </w:tc>
        <w:tc>
          <w:tcPr>
            <w:tcW w:w="1728" w:type="dxa"/>
            <w:shd w:val="clear" w:color="auto" w:fill="DAEEF3" w:themeFill="accent5" w:themeFillTint="33"/>
          </w:tcPr>
          <w:p w14:paraId="5EA62F12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PUNTEGGIO MAX</w:t>
            </w:r>
          </w:p>
        </w:tc>
        <w:tc>
          <w:tcPr>
            <w:tcW w:w="1224" w:type="dxa"/>
            <w:shd w:val="clear" w:color="auto" w:fill="DAEEF3" w:themeFill="accent5" w:themeFillTint="33"/>
          </w:tcPr>
          <w:p w14:paraId="2868A560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PUNTEGGIO DICHIARATO</w:t>
            </w:r>
          </w:p>
        </w:tc>
        <w:tc>
          <w:tcPr>
            <w:tcW w:w="1189" w:type="dxa"/>
            <w:shd w:val="clear" w:color="auto" w:fill="DAEEF3" w:themeFill="accent5" w:themeFillTint="33"/>
          </w:tcPr>
          <w:p w14:paraId="519D1390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 xml:space="preserve">PUNTEGGIO ATTRIBUITO 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(riservato all'ente)</w:t>
            </w:r>
          </w:p>
        </w:tc>
      </w:tr>
      <w:tr w:rsidR="00216F49" w:rsidRPr="003A19D2" w14:paraId="1DF3EE91" w14:textId="77777777" w:rsidTr="003A19D2">
        <w:trPr>
          <w:jc w:val="center"/>
        </w:trPr>
        <w:tc>
          <w:tcPr>
            <w:tcW w:w="2195" w:type="dxa"/>
            <w:vMerge w:val="restart"/>
            <w:shd w:val="clear" w:color="auto" w:fill="DAEEF3" w:themeFill="accent5" w:themeFillTint="33"/>
          </w:tcPr>
          <w:p w14:paraId="4D8830B7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 xml:space="preserve">A1 </w:t>
            </w:r>
          </w:p>
          <w:p w14:paraId="7CC1C168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 xml:space="preserve">Titoli di Studio </w:t>
            </w:r>
          </w:p>
          <w:p w14:paraId="3025A652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(i tre titoli non sono cumulabili: il possesso di una esclude l'altra)</w:t>
            </w:r>
          </w:p>
        </w:tc>
        <w:tc>
          <w:tcPr>
            <w:tcW w:w="3204" w:type="dxa"/>
          </w:tcPr>
          <w:p w14:paraId="2F6A753A" w14:textId="77777777" w:rsidR="00216F49" w:rsidRPr="003A19D2" w:rsidRDefault="00216F49" w:rsidP="00C21380">
            <w:pPr>
              <w:spacing w:line="239" w:lineRule="auto"/>
              <w:ind w:right="59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La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u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1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-10"/>
                <w:sz w:val="14"/>
                <w:szCs w:val="14"/>
              </w:rPr>
              <w:t>v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cc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h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d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m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t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o, laurea magistrale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s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c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ia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s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t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ca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t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t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g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d</w:t>
            </w:r>
            <w:r w:rsidRPr="003A19D2">
              <w:rPr>
                <w:rFonts w:asciiTheme="minorHAnsi" w:eastAsia="Arial" w:hAnsiTheme="minorHAnsi" w:cs="Arial"/>
                <w:spacing w:val="-1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pacing w:val="1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f</w:t>
            </w:r>
            <w:r w:rsidRPr="003A19D2">
              <w:rPr>
                <w:rFonts w:asciiTheme="minorHAnsi" w:eastAsia="Arial" w:hAnsiTheme="minorHAnsi" w:cs="Arial"/>
                <w:spacing w:val="-1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f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ss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io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e</w:t>
            </w:r>
          </w:p>
        </w:tc>
        <w:tc>
          <w:tcPr>
            <w:tcW w:w="1728" w:type="dxa"/>
          </w:tcPr>
          <w:p w14:paraId="221FF8F4" w14:textId="1AB51858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2</w:t>
            </w:r>
            <w:r w:rsidR="00C07B8A"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5</w:t>
            </w:r>
          </w:p>
          <w:p w14:paraId="3F9E7C09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(Non cumulabile con altre lauree descritte nel punto successivo)</w:t>
            </w:r>
          </w:p>
        </w:tc>
        <w:tc>
          <w:tcPr>
            <w:tcW w:w="1224" w:type="dxa"/>
          </w:tcPr>
          <w:p w14:paraId="3E09457A" w14:textId="77777777" w:rsidR="00216F49" w:rsidRPr="003A19D2" w:rsidRDefault="00216F49" w:rsidP="00C21380">
            <w:pPr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04BB3BDB" w14:textId="77777777" w:rsidR="00216F49" w:rsidRPr="003A19D2" w:rsidRDefault="00216F49" w:rsidP="00C21380">
            <w:pPr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216F49" w:rsidRPr="003A19D2" w14:paraId="214028FA" w14:textId="77777777" w:rsidTr="003A19D2">
        <w:trPr>
          <w:jc w:val="center"/>
        </w:trPr>
        <w:tc>
          <w:tcPr>
            <w:tcW w:w="2195" w:type="dxa"/>
            <w:vMerge/>
            <w:shd w:val="clear" w:color="auto" w:fill="DAEEF3" w:themeFill="accent5" w:themeFillTint="33"/>
          </w:tcPr>
          <w:p w14:paraId="3213F862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7345" w:type="dxa"/>
            <w:gridSpan w:val="4"/>
            <w:shd w:val="clear" w:color="auto" w:fill="DAEEF3" w:themeFill="accent5" w:themeFillTint="33"/>
          </w:tcPr>
          <w:p w14:paraId="432C9AEC" w14:textId="77777777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OPPURE</w:t>
            </w:r>
          </w:p>
        </w:tc>
      </w:tr>
      <w:tr w:rsidR="00216F49" w:rsidRPr="003A19D2" w14:paraId="5D0A8C14" w14:textId="77777777" w:rsidTr="003A19D2">
        <w:trPr>
          <w:jc w:val="center"/>
        </w:trPr>
        <w:tc>
          <w:tcPr>
            <w:tcW w:w="2195" w:type="dxa"/>
            <w:vMerge/>
            <w:shd w:val="clear" w:color="auto" w:fill="DAEEF3" w:themeFill="accent5" w:themeFillTint="33"/>
          </w:tcPr>
          <w:p w14:paraId="3570BF1C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</w:p>
        </w:tc>
        <w:tc>
          <w:tcPr>
            <w:tcW w:w="3204" w:type="dxa"/>
            <w:vAlign w:val="center"/>
          </w:tcPr>
          <w:p w14:paraId="4160692B" w14:textId="77777777" w:rsidR="00216F49" w:rsidRPr="003A19D2" w:rsidRDefault="00216F49" w:rsidP="00C21380">
            <w:pPr>
              <w:spacing w:line="239" w:lineRule="auto"/>
              <w:ind w:right="59"/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Laurea breve, almeno triennale, 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t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t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g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d</w:t>
            </w:r>
            <w:r w:rsidRPr="003A19D2">
              <w:rPr>
                <w:rFonts w:asciiTheme="minorHAnsi" w:eastAsia="Arial" w:hAnsiTheme="minorHAnsi" w:cs="Arial"/>
                <w:spacing w:val="-1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pacing w:val="1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f</w:t>
            </w:r>
            <w:r w:rsidRPr="003A19D2">
              <w:rPr>
                <w:rFonts w:asciiTheme="minorHAnsi" w:eastAsia="Arial" w:hAnsiTheme="minorHAnsi" w:cs="Arial"/>
                <w:spacing w:val="-13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9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p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r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o</w:t>
            </w:r>
            <w:r w:rsidRPr="003A19D2">
              <w:rPr>
                <w:rFonts w:asciiTheme="minorHAnsi" w:eastAsia="Arial" w:hAnsiTheme="minorHAnsi" w:cs="Arial"/>
                <w:spacing w:val="3"/>
                <w:sz w:val="14"/>
                <w:szCs w:val="14"/>
              </w:rPr>
              <w:t>f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e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ss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io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n</w:t>
            </w:r>
            <w:r w:rsidRPr="003A19D2">
              <w:rPr>
                <w:rFonts w:asciiTheme="minorHAnsi" w:eastAsia="Arial" w:hAnsiTheme="minorHAnsi" w:cs="Arial"/>
                <w:spacing w:val="-3"/>
                <w:sz w:val="14"/>
                <w:szCs w:val="14"/>
              </w:rPr>
              <w:t>a</w:t>
            </w: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l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e</w:t>
            </w:r>
          </w:p>
        </w:tc>
        <w:tc>
          <w:tcPr>
            <w:tcW w:w="1728" w:type="dxa"/>
            <w:vAlign w:val="center"/>
          </w:tcPr>
          <w:p w14:paraId="2AAF61DA" w14:textId="77777777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10</w:t>
            </w:r>
          </w:p>
          <w:p w14:paraId="2549A9C2" w14:textId="77777777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(Non cumulabile con altre lauree descritte nel punto precedente)</w:t>
            </w:r>
          </w:p>
        </w:tc>
        <w:tc>
          <w:tcPr>
            <w:tcW w:w="1224" w:type="dxa"/>
          </w:tcPr>
          <w:p w14:paraId="16024ED9" w14:textId="77777777" w:rsidR="00216F49" w:rsidRPr="003A19D2" w:rsidRDefault="00216F49" w:rsidP="00C21380">
            <w:pPr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7197865D" w14:textId="77777777" w:rsidR="00216F49" w:rsidRPr="003A19D2" w:rsidRDefault="00216F49" w:rsidP="00C21380">
            <w:pPr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216F49" w:rsidRPr="003A19D2" w14:paraId="7218193A" w14:textId="77777777" w:rsidTr="003A19D2">
        <w:trPr>
          <w:jc w:val="center"/>
        </w:trPr>
        <w:tc>
          <w:tcPr>
            <w:tcW w:w="2195" w:type="dxa"/>
            <w:vMerge/>
            <w:shd w:val="clear" w:color="auto" w:fill="DAEEF3" w:themeFill="accent5" w:themeFillTint="33"/>
          </w:tcPr>
          <w:p w14:paraId="78ACC37D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7345" w:type="dxa"/>
            <w:gridSpan w:val="4"/>
            <w:shd w:val="clear" w:color="auto" w:fill="DAEEF3" w:themeFill="accent5" w:themeFillTint="33"/>
            <w:vAlign w:val="center"/>
          </w:tcPr>
          <w:p w14:paraId="16D485A7" w14:textId="77777777" w:rsidR="00216F49" w:rsidRPr="003A19D2" w:rsidRDefault="00216F49" w:rsidP="00C21380">
            <w:pPr>
              <w:jc w:val="center"/>
              <w:rPr>
                <w:rFonts w:eastAsia="Arial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OPPURE</w:t>
            </w:r>
          </w:p>
        </w:tc>
      </w:tr>
      <w:tr w:rsidR="00216F49" w:rsidRPr="003A19D2" w14:paraId="512905CC" w14:textId="77777777" w:rsidTr="003A19D2">
        <w:trPr>
          <w:jc w:val="center"/>
        </w:trPr>
        <w:tc>
          <w:tcPr>
            <w:tcW w:w="2195" w:type="dxa"/>
            <w:vMerge/>
            <w:shd w:val="clear" w:color="auto" w:fill="DAEEF3" w:themeFill="accent5" w:themeFillTint="33"/>
          </w:tcPr>
          <w:p w14:paraId="218CC3CD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3204" w:type="dxa"/>
            <w:vAlign w:val="center"/>
          </w:tcPr>
          <w:p w14:paraId="30406185" w14:textId="77777777" w:rsidR="00216F49" w:rsidRPr="003A19D2" w:rsidRDefault="00216F49" w:rsidP="00C21380">
            <w:pPr>
              <w:spacing w:line="239" w:lineRule="auto"/>
              <w:ind w:right="59"/>
              <w:rPr>
                <w:rFonts w:asciiTheme="minorHAnsi" w:eastAsia="Arial" w:hAnsiTheme="minorHAnsi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Diploma di scuola media superiore</w:t>
            </w:r>
          </w:p>
        </w:tc>
        <w:tc>
          <w:tcPr>
            <w:tcW w:w="1728" w:type="dxa"/>
            <w:vAlign w:val="center"/>
          </w:tcPr>
          <w:p w14:paraId="30EA012F" w14:textId="77777777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5</w:t>
            </w:r>
          </w:p>
          <w:p w14:paraId="1C3C480F" w14:textId="77777777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(Non cumulabile con altre lauree descritte nel punto precedente)</w:t>
            </w:r>
          </w:p>
        </w:tc>
        <w:tc>
          <w:tcPr>
            <w:tcW w:w="1224" w:type="dxa"/>
            <w:vAlign w:val="center"/>
          </w:tcPr>
          <w:p w14:paraId="4FA53513" w14:textId="77777777" w:rsidR="00216F49" w:rsidRPr="003A19D2" w:rsidRDefault="00216F49" w:rsidP="00C21380">
            <w:pPr>
              <w:jc w:val="center"/>
              <w:rPr>
                <w:rFonts w:asciiTheme="minorHAnsi" w:eastAsia="Arial" w:hAnsiTheme="minorHAnsi" w:cs="Arial"/>
                <w:sz w:val="14"/>
                <w:szCs w:val="14"/>
              </w:rPr>
            </w:pPr>
          </w:p>
        </w:tc>
        <w:tc>
          <w:tcPr>
            <w:tcW w:w="1189" w:type="dxa"/>
          </w:tcPr>
          <w:p w14:paraId="0FF1FAA3" w14:textId="77777777" w:rsidR="00216F49" w:rsidRPr="003A19D2" w:rsidRDefault="00216F49" w:rsidP="00C21380">
            <w:pPr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216F49" w:rsidRPr="003A19D2" w14:paraId="18A2A431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2DD040FF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A2</w:t>
            </w:r>
          </w:p>
          <w:p w14:paraId="295A40F8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Titoli Formativi</w:t>
            </w:r>
          </w:p>
        </w:tc>
        <w:tc>
          <w:tcPr>
            <w:tcW w:w="3204" w:type="dxa"/>
          </w:tcPr>
          <w:p w14:paraId="067B24C4" w14:textId="77777777" w:rsidR="00216F49" w:rsidRPr="003A19D2" w:rsidRDefault="00216F49" w:rsidP="00C21380">
            <w:pPr>
              <w:spacing w:line="239" w:lineRule="auto"/>
              <w:ind w:right="59"/>
              <w:rPr>
                <w:rFonts w:asciiTheme="minorHAnsi" w:eastAsia="Arial" w:hAnsiTheme="minorHAnsi" w:cs="Arial"/>
                <w:bCs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Cs/>
                <w:sz w:val="14"/>
                <w:szCs w:val="14"/>
              </w:rPr>
              <w:t>Titolo legalmente riconosciuto come Corsi di Formazione, Corsi di specializzazione, Corsi di alta formazione, Corsi di perfezionamento post-laurea, Certificazioni lingue, Certificazioni informatiche o altre Certificazioni, master universitari e/o non universitari</w:t>
            </w:r>
          </w:p>
        </w:tc>
        <w:tc>
          <w:tcPr>
            <w:tcW w:w="1728" w:type="dxa"/>
          </w:tcPr>
          <w:p w14:paraId="3D3E2F4C" w14:textId="5660EF8C" w:rsidR="00216F49" w:rsidRPr="003A19D2" w:rsidRDefault="00C07B8A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10</w:t>
            </w:r>
          </w:p>
          <w:p w14:paraId="15A94403" w14:textId="3F4F780D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 (max 5 Titoli - </w:t>
            </w:r>
            <w:r w:rsidR="00C07B8A" w:rsidRPr="003A19D2">
              <w:rPr>
                <w:rFonts w:asciiTheme="minorHAnsi" w:eastAsia="Arial" w:hAnsiTheme="minorHAnsi" w:cs="Arial"/>
                <w:sz w:val="14"/>
                <w:szCs w:val="14"/>
              </w:rPr>
              <w:t>2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 punt</w:t>
            </w:r>
            <w:r w:rsidR="00C07B8A" w:rsidRPr="003A19D2">
              <w:rPr>
                <w:rFonts w:asciiTheme="minorHAnsi" w:eastAsia="Arial" w:hAnsiTheme="minorHAnsi" w:cs="Arial"/>
                <w:sz w:val="14"/>
                <w:szCs w:val="14"/>
              </w:rPr>
              <w:t>i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 per ogni titolo)</w:t>
            </w:r>
          </w:p>
        </w:tc>
        <w:tc>
          <w:tcPr>
            <w:tcW w:w="1224" w:type="dxa"/>
          </w:tcPr>
          <w:p w14:paraId="19A2F2EC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1B4DF452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C07B8A" w:rsidRPr="003A19D2" w14:paraId="7BA7D384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59925607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sz w:val="14"/>
                <w:szCs w:val="14"/>
              </w:rPr>
              <w:t xml:space="preserve">A3 </w:t>
            </w:r>
          </w:p>
          <w:p w14:paraId="5DFB1E9C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sz w:val="14"/>
                <w:szCs w:val="14"/>
              </w:rPr>
              <w:t>Iscrizione ad Albi e/o Associazioni</w:t>
            </w:r>
          </w:p>
          <w:p w14:paraId="6A1368C4" w14:textId="05D23F3C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i/>
                <w:iCs/>
                <w:sz w:val="14"/>
                <w:szCs w:val="14"/>
              </w:rPr>
              <w:t>(ad esclusione dell’Albo Regionale degli operatori della Formazione Professionale)</w:t>
            </w:r>
          </w:p>
        </w:tc>
        <w:tc>
          <w:tcPr>
            <w:tcW w:w="3204" w:type="dxa"/>
          </w:tcPr>
          <w:p w14:paraId="05A70AC9" w14:textId="6DD09E3C" w:rsidR="00C07B8A" w:rsidRPr="003A19D2" w:rsidRDefault="00C07B8A" w:rsidP="00C07B8A">
            <w:pPr>
              <w:spacing w:line="239" w:lineRule="auto"/>
              <w:ind w:right="59"/>
              <w:rPr>
                <w:rFonts w:asciiTheme="minorHAnsi" w:eastAsia="Arial" w:hAnsiTheme="minorHAnsi" w:cs="Arial"/>
                <w:bCs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color w:val="000000" w:themeColor="text1"/>
                <w:sz w:val="14"/>
                <w:szCs w:val="14"/>
              </w:rPr>
              <w:t>Iscrizione ad Albi e/o Ordini Professionali, Collegi Professionali, Iscrizione ad Associazioni Professionali per le non regolamentate ai sensi della legge 4/2013</w:t>
            </w:r>
          </w:p>
        </w:tc>
        <w:tc>
          <w:tcPr>
            <w:tcW w:w="1728" w:type="dxa"/>
          </w:tcPr>
          <w:p w14:paraId="745583DA" w14:textId="775361E6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5</w:t>
            </w:r>
          </w:p>
        </w:tc>
        <w:tc>
          <w:tcPr>
            <w:tcW w:w="1224" w:type="dxa"/>
          </w:tcPr>
          <w:p w14:paraId="0FB0434D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7812933F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C07B8A" w:rsidRPr="003A19D2" w14:paraId="51CDF1D7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6732FCB8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sz w:val="14"/>
                <w:szCs w:val="14"/>
              </w:rPr>
              <w:t xml:space="preserve">A4 </w:t>
            </w:r>
          </w:p>
          <w:p w14:paraId="2A1601FA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sz w:val="14"/>
                <w:szCs w:val="14"/>
              </w:rPr>
              <w:t xml:space="preserve">Iscrizione all’Albo Regionale dei Formatori </w:t>
            </w:r>
          </w:p>
          <w:p w14:paraId="60F9E232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</w:p>
        </w:tc>
        <w:tc>
          <w:tcPr>
            <w:tcW w:w="3204" w:type="dxa"/>
          </w:tcPr>
          <w:p w14:paraId="6D677A9E" w14:textId="29569336" w:rsidR="00C07B8A" w:rsidRPr="003A19D2" w:rsidRDefault="00C07B8A" w:rsidP="00C07B8A">
            <w:pPr>
              <w:spacing w:line="239" w:lineRule="auto"/>
              <w:ind w:right="59"/>
              <w:rPr>
                <w:rFonts w:asciiTheme="minorHAnsi" w:eastAsia="Arial" w:hAnsiTheme="minorHAnsi" w:cstheme="minorHAnsi"/>
                <w:color w:val="000000" w:themeColor="text1"/>
                <w:sz w:val="14"/>
                <w:szCs w:val="14"/>
              </w:rPr>
            </w:pPr>
            <w:r w:rsidRPr="003A19D2">
              <w:rPr>
                <w:rFonts w:asciiTheme="minorHAnsi" w:hAnsiTheme="minorHAnsi" w:cstheme="minorHAnsi"/>
                <w:sz w:val="14"/>
                <w:szCs w:val="14"/>
              </w:rPr>
              <w:t>Iscrizione all'Albo dei formatori di cui al DDG 3270 del 23.07.18</w:t>
            </w:r>
          </w:p>
        </w:tc>
        <w:tc>
          <w:tcPr>
            <w:tcW w:w="1728" w:type="dxa"/>
          </w:tcPr>
          <w:p w14:paraId="35D7F32A" w14:textId="1817A82A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10</w:t>
            </w:r>
          </w:p>
        </w:tc>
        <w:tc>
          <w:tcPr>
            <w:tcW w:w="1224" w:type="dxa"/>
          </w:tcPr>
          <w:p w14:paraId="38985E29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486124CF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C07B8A" w:rsidRPr="003A19D2" w14:paraId="19F9AFA8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729130A6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sz w:val="14"/>
                <w:szCs w:val="14"/>
              </w:rPr>
              <w:t>A5</w:t>
            </w:r>
          </w:p>
          <w:p w14:paraId="470439E1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theme="minorHAnsi"/>
                <w:b/>
                <w:sz w:val="14"/>
                <w:szCs w:val="14"/>
              </w:rPr>
              <w:t xml:space="preserve">Iscrizione al SARF </w:t>
            </w:r>
          </w:p>
          <w:p w14:paraId="3D031EF8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theme="minorHAnsi"/>
                <w:b/>
                <w:sz w:val="14"/>
                <w:szCs w:val="14"/>
              </w:rPr>
            </w:pPr>
          </w:p>
        </w:tc>
        <w:tc>
          <w:tcPr>
            <w:tcW w:w="3204" w:type="dxa"/>
          </w:tcPr>
          <w:p w14:paraId="3BC7D494" w14:textId="082D4409" w:rsidR="00C07B8A" w:rsidRPr="003A19D2" w:rsidRDefault="00C07B8A" w:rsidP="00C07B8A">
            <w:pPr>
              <w:spacing w:line="239" w:lineRule="auto"/>
              <w:ind w:right="59"/>
              <w:rPr>
                <w:rFonts w:asciiTheme="minorHAnsi" w:hAnsiTheme="minorHAnsi" w:cstheme="minorHAnsi"/>
                <w:sz w:val="14"/>
                <w:szCs w:val="14"/>
              </w:rPr>
            </w:pPr>
            <w:r w:rsidRPr="003A19D2">
              <w:rPr>
                <w:rFonts w:asciiTheme="minorHAnsi" w:hAnsiTheme="minorHAnsi" w:cstheme="minorHAnsi"/>
                <w:color w:val="000000" w:themeColor="text1"/>
                <w:sz w:val="14"/>
                <w:szCs w:val="14"/>
              </w:rPr>
              <w:t>Iscrizione al Sistema Albo Registro dei Formatori (SARF) in ottemperanza a quanto indicato nella Circolare n° 2 del 12/09/2022.</w:t>
            </w:r>
          </w:p>
        </w:tc>
        <w:tc>
          <w:tcPr>
            <w:tcW w:w="1728" w:type="dxa"/>
          </w:tcPr>
          <w:p w14:paraId="7C330C5A" w14:textId="4B97B1D6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5</w:t>
            </w:r>
          </w:p>
        </w:tc>
        <w:tc>
          <w:tcPr>
            <w:tcW w:w="1224" w:type="dxa"/>
          </w:tcPr>
          <w:p w14:paraId="4D6DC9B0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07DF3B7C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216F49" w:rsidRPr="003A19D2" w14:paraId="60FB8FC4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32819A55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B1 Esperienza nel ruolo</w:t>
            </w:r>
          </w:p>
        </w:tc>
        <w:tc>
          <w:tcPr>
            <w:tcW w:w="3204" w:type="dxa"/>
          </w:tcPr>
          <w:p w14:paraId="310A8100" w14:textId="77777777" w:rsidR="00216F49" w:rsidRPr="003A19D2" w:rsidRDefault="00216F49" w:rsidP="00C21380">
            <w:pPr>
              <w:spacing w:line="239" w:lineRule="auto"/>
              <w:ind w:right="59"/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pacing w:val="6"/>
                <w:sz w:val="14"/>
                <w:szCs w:val="14"/>
              </w:rPr>
              <w:t>Esperienza nel ruolo oggetto di candidatura</w:t>
            </w:r>
          </w:p>
        </w:tc>
        <w:tc>
          <w:tcPr>
            <w:tcW w:w="1728" w:type="dxa"/>
          </w:tcPr>
          <w:p w14:paraId="7B03B9D5" w14:textId="3041E755" w:rsidR="00216F49" w:rsidRPr="003A19D2" w:rsidRDefault="00C07B8A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30</w:t>
            </w:r>
          </w:p>
          <w:p w14:paraId="58FD229A" w14:textId="223DF5D2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(max 10 anni – </w:t>
            </w:r>
            <w:r w:rsidR="00C07B8A" w:rsidRPr="003A19D2">
              <w:rPr>
                <w:rFonts w:asciiTheme="minorHAnsi" w:eastAsia="Arial" w:hAnsiTheme="minorHAnsi" w:cs="Arial"/>
                <w:sz w:val="14"/>
                <w:szCs w:val="14"/>
              </w:rPr>
              <w:t>3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 punti per ogni anno di esperienza)</w:t>
            </w:r>
          </w:p>
        </w:tc>
        <w:tc>
          <w:tcPr>
            <w:tcW w:w="1224" w:type="dxa"/>
          </w:tcPr>
          <w:p w14:paraId="02256277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6F3F0DA6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</w:tr>
      <w:tr w:rsidR="00C07B8A" w:rsidRPr="003A19D2" w14:paraId="1CB8C132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768A0B10" w14:textId="65C6BF26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 xml:space="preserve">B2 Esperienza pregressa con </w:t>
            </w:r>
            <w:r w:rsidR="007829D8">
              <w:rPr>
                <w:rFonts w:asciiTheme="minorHAnsi" w:eastAsia="Arial" w:hAnsiTheme="minorHAnsi" w:cs="Arial"/>
                <w:b/>
                <w:sz w:val="14"/>
                <w:szCs w:val="14"/>
              </w:rPr>
              <w:t>JOB SERVICE</w:t>
            </w:r>
          </w:p>
        </w:tc>
        <w:tc>
          <w:tcPr>
            <w:tcW w:w="3204" w:type="dxa"/>
          </w:tcPr>
          <w:p w14:paraId="28D761B8" w14:textId="7A29A90A" w:rsidR="00C07B8A" w:rsidRPr="003A19D2" w:rsidRDefault="00C07B8A" w:rsidP="00C07B8A">
            <w:pPr>
              <w:spacing w:line="239" w:lineRule="auto"/>
              <w:ind w:right="59"/>
              <w:rPr>
                <w:rFonts w:asciiTheme="minorHAnsi" w:eastAsia="Arial" w:hAnsiTheme="minorHAnsi" w:cs="Arial"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Esperienza Professionale pregressa nell'ambito di attività promosse e gestite </w:t>
            </w:r>
            <w:proofErr w:type="gramStart"/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>da</w:t>
            </w:r>
            <w:r w:rsidR="007A59DB">
              <w:rPr>
                <w:rFonts w:asciiTheme="minorHAnsi" w:eastAsia="Arial" w:hAnsiTheme="minorHAnsi" w:cs="Arial"/>
                <w:sz w:val="14"/>
                <w:szCs w:val="14"/>
              </w:rPr>
              <w:t xml:space="preserve"> </w:t>
            </w:r>
            <w:r w:rsidRPr="003A19D2">
              <w:rPr>
                <w:rFonts w:asciiTheme="minorHAnsi" w:eastAsia="Arial" w:hAnsiTheme="minorHAnsi" w:cs="Arial"/>
                <w:sz w:val="14"/>
                <w:szCs w:val="14"/>
              </w:rPr>
              <w:t xml:space="preserve"> </w:t>
            </w:r>
            <w:r w:rsidR="007829D8">
              <w:rPr>
                <w:rFonts w:asciiTheme="minorHAnsi" w:eastAsia="Arial" w:hAnsiTheme="minorHAnsi" w:cs="Arial"/>
                <w:sz w:val="14"/>
                <w:szCs w:val="14"/>
              </w:rPr>
              <w:t>JOB</w:t>
            </w:r>
            <w:proofErr w:type="gramEnd"/>
            <w:r w:rsidR="007829D8">
              <w:rPr>
                <w:rFonts w:asciiTheme="minorHAnsi" w:eastAsia="Arial" w:hAnsiTheme="minorHAnsi" w:cs="Arial"/>
                <w:sz w:val="14"/>
                <w:szCs w:val="14"/>
              </w:rPr>
              <w:t xml:space="preserve"> SERVICE</w:t>
            </w:r>
          </w:p>
        </w:tc>
        <w:tc>
          <w:tcPr>
            <w:tcW w:w="1728" w:type="dxa"/>
          </w:tcPr>
          <w:p w14:paraId="69CCA1E3" w14:textId="71AEA770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20</w:t>
            </w:r>
          </w:p>
          <w:p w14:paraId="6A6B7DB2" w14:textId="29C42A1E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Cs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Cs/>
                <w:sz w:val="14"/>
                <w:szCs w:val="14"/>
              </w:rPr>
              <w:t>(max 10 anni - 2 punti per ogni anno di esperienza)</w:t>
            </w:r>
          </w:p>
        </w:tc>
        <w:tc>
          <w:tcPr>
            <w:tcW w:w="1224" w:type="dxa"/>
          </w:tcPr>
          <w:p w14:paraId="38C1F5A6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</w:rPr>
            </w:pPr>
          </w:p>
        </w:tc>
        <w:tc>
          <w:tcPr>
            <w:tcW w:w="1189" w:type="dxa"/>
          </w:tcPr>
          <w:p w14:paraId="03F9AEEF" w14:textId="77777777" w:rsidR="00C07B8A" w:rsidRPr="003A19D2" w:rsidRDefault="00C07B8A" w:rsidP="00C07B8A">
            <w:pPr>
              <w:spacing w:line="239" w:lineRule="auto"/>
              <w:ind w:right="59"/>
              <w:jc w:val="center"/>
              <w:rPr>
                <w:rFonts w:eastAsia="Arial" w:cs="Arial"/>
                <w:b/>
                <w:sz w:val="14"/>
                <w:szCs w:val="14"/>
                <w:highlight w:val="yellow"/>
              </w:rPr>
            </w:pPr>
          </w:p>
        </w:tc>
      </w:tr>
      <w:tr w:rsidR="00216F49" w:rsidRPr="003A19D2" w14:paraId="75FE2840" w14:textId="77777777" w:rsidTr="003A19D2">
        <w:trPr>
          <w:jc w:val="center"/>
        </w:trPr>
        <w:tc>
          <w:tcPr>
            <w:tcW w:w="2195" w:type="dxa"/>
            <w:shd w:val="clear" w:color="auto" w:fill="DAEEF3" w:themeFill="accent5" w:themeFillTint="33"/>
          </w:tcPr>
          <w:p w14:paraId="76D861BE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TOTALE</w:t>
            </w:r>
          </w:p>
        </w:tc>
        <w:tc>
          <w:tcPr>
            <w:tcW w:w="3204" w:type="dxa"/>
            <w:shd w:val="clear" w:color="auto" w:fill="DAEEF3" w:themeFill="accent5" w:themeFillTint="33"/>
          </w:tcPr>
          <w:p w14:paraId="662ABA45" w14:textId="77777777" w:rsidR="00216F49" w:rsidRPr="003A19D2" w:rsidRDefault="00216F49" w:rsidP="00C21380">
            <w:pPr>
              <w:spacing w:line="239" w:lineRule="auto"/>
              <w:ind w:right="59"/>
              <w:rPr>
                <w:rFonts w:asciiTheme="minorHAnsi" w:eastAsia="Arial" w:hAnsiTheme="minorHAnsi" w:cs="Arial"/>
                <w:sz w:val="14"/>
                <w:szCs w:val="14"/>
                <w:highlight w:val="yellow"/>
              </w:rPr>
            </w:pPr>
          </w:p>
        </w:tc>
        <w:tc>
          <w:tcPr>
            <w:tcW w:w="1728" w:type="dxa"/>
            <w:shd w:val="clear" w:color="auto" w:fill="DAEEF3" w:themeFill="accent5" w:themeFillTint="33"/>
          </w:tcPr>
          <w:p w14:paraId="1038D9D6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  <w:highlight w:val="yellow"/>
              </w:rPr>
            </w:pPr>
            <w:r w:rsidRPr="003A19D2">
              <w:rPr>
                <w:rFonts w:asciiTheme="minorHAnsi" w:eastAsia="Arial" w:hAnsiTheme="minorHAnsi" w:cs="Arial"/>
                <w:b/>
                <w:sz w:val="14"/>
                <w:szCs w:val="14"/>
              </w:rPr>
              <w:t>100</w:t>
            </w:r>
          </w:p>
        </w:tc>
        <w:tc>
          <w:tcPr>
            <w:tcW w:w="1224" w:type="dxa"/>
            <w:shd w:val="clear" w:color="auto" w:fill="DAEEF3" w:themeFill="accent5" w:themeFillTint="33"/>
          </w:tcPr>
          <w:p w14:paraId="7009A860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  <w:highlight w:val="yellow"/>
              </w:rPr>
            </w:pPr>
          </w:p>
        </w:tc>
        <w:tc>
          <w:tcPr>
            <w:tcW w:w="1189" w:type="dxa"/>
            <w:shd w:val="clear" w:color="auto" w:fill="DAEEF3" w:themeFill="accent5" w:themeFillTint="33"/>
          </w:tcPr>
          <w:p w14:paraId="3D8D6F93" w14:textId="77777777" w:rsidR="00216F49" w:rsidRPr="003A19D2" w:rsidRDefault="00216F49" w:rsidP="00C21380">
            <w:pPr>
              <w:spacing w:line="239" w:lineRule="auto"/>
              <w:ind w:right="59"/>
              <w:jc w:val="center"/>
              <w:rPr>
                <w:rFonts w:asciiTheme="minorHAnsi" w:eastAsia="Arial" w:hAnsiTheme="minorHAnsi" w:cs="Arial"/>
                <w:b/>
                <w:sz w:val="14"/>
                <w:szCs w:val="14"/>
                <w:highlight w:val="yellow"/>
              </w:rPr>
            </w:pPr>
          </w:p>
        </w:tc>
      </w:tr>
    </w:tbl>
    <w:p w14:paraId="7F09ECAE" w14:textId="77777777" w:rsidR="001300A5" w:rsidRPr="001300A5" w:rsidRDefault="001300A5" w:rsidP="001300A5">
      <w:pPr>
        <w:jc w:val="center"/>
        <w:rPr>
          <w:rFonts w:asciiTheme="minorHAnsi" w:eastAsiaTheme="minorHAnsi" w:hAnsiTheme="minorHAnsi" w:cstheme="minorBidi"/>
          <w:b/>
          <w:sz w:val="20"/>
          <w:lang w:eastAsia="en-US"/>
        </w:rPr>
      </w:pPr>
    </w:p>
    <w:p w14:paraId="751EE2CE" w14:textId="77777777" w:rsidR="001300A5" w:rsidRPr="003A19D2" w:rsidRDefault="001300A5" w:rsidP="001300A5">
      <w:pPr>
        <w:ind w:firstLine="708"/>
        <w:rPr>
          <w:rFonts w:asciiTheme="minorHAnsi" w:hAnsiTheme="minorHAnsi"/>
          <w:sz w:val="18"/>
          <w:szCs w:val="18"/>
          <w:lang w:eastAsia="en-US"/>
        </w:rPr>
      </w:pPr>
      <w:r w:rsidRPr="003A19D2">
        <w:rPr>
          <w:rFonts w:asciiTheme="minorHAnsi" w:hAnsiTheme="minorHAnsi"/>
          <w:sz w:val="18"/>
          <w:szCs w:val="18"/>
        </w:rPr>
        <w:t>DATA</w:t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  <w:t xml:space="preserve">          FIRMA</w:t>
      </w:r>
    </w:p>
    <w:p w14:paraId="5A104683" w14:textId="715BAB77" w:rsidR="001F49E7" w:rsidRPr="001F49E7" w:rsidRDefault="001300A5" w:rsidP="001F49E7">
      <w:pPr>
        <w:ind w:left="5664" w:hanging="5380"/>
        <w:rPr>
          <w:rFonts w:asciiTheme="minorHAnsi" w:hAnsiTheme="minorHAnsi"/>
          <w:sz w:val="20"/>
        </w:rPr>
      </w:pPr>
      <w:r w:rsidRPr="003A19D2">
        <w:rPr>
          <w:rFonts w:asciiTheme="minorHAnsi" w:hAnsiTheme="minorHAnsi"/>
          <w:sz w:val="18"/>
          <w:szCs w:val="18"/>
        </w:rPr>
        <w:t>______________</w:t>
      </w:r>
      <w:r w:rsidRPr="003A19D2">
        <w:rPr>
          <w:rFonts w:asciiTheme="minorHAnsi" w:hAnsiTheme="minorHAnsi"/>
          <w:sz w:val="18"/>
          <w:szCs w:val="18"/>
        </w:rPr>
        <w:tab/>
      </w:r>
      <w:r w:rsidRPr="003A19D2">
        <w:rPr>
          <w:rFonts w:asciiTheme="minorHAnsi" w:hAnsiTheme="minorHAnsi"/>
          <w:sz w:val="18"/>
          <w:szCs w:val="18"/>
        </w:rPr>
        <w:tab/>
        <w:t xml:space="preserve">                  _________________</w:t>
      </w:r>
    </w:p>
    <w:sectPr w:rsidR="001F49E7" w:rsidRPr="001F49E7" w:rsidSect="00E6467E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10" w:h="16840"/>
      <w:pgMar w:top="2694" w:right="1200" w:bottom="280" w:left="1160" w:header="993" w:footer="352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FAEDD" w14:textId="77777777" w:rsidR="009A35EE" w:rsidRDefault="009A35EE">
      <w:r>
        <w:separator/>
      </w:r>
    </w:p>
  </w:endnote>
  <w:endnote w:type="continuationSeparator" w:id="0">
    <w:p w14:paraId="395305A9" w14:textId="77777777" w:rsidR="009A35EE" w:rsidRDefault="009A35EE">
      <w:r>
        <w:continuationSeparator/>
      </w:r>
    </w:p>
  </w:endnote>
  <w:endnote w:type="continuationNotice" w:id="1">
    <w:p w14:paraId="2AD85197" w14:textId="77777777" w:rsidR="009A35EE" w:rsidRDefault="009A35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isby CF Medium">
    <w:altName w:val="Calibri"/>
    <w:charset w:val="00"/>
    <w:family w:val="moder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A906C" w14:textId="77777777" w:rsidR="00610A35" w:rsidRDefault="00610A35">
    <w:pPr>
      <w:pStyle w:val="Pidipagina"/>
    </w:pPr>
  </w:p>
  <w:p w14:paraId="5EB346F0" w14:textId="05F43A31" w:rsidR="00610A35" w:rsidRDefault="00610A35" w:rsidP="00AC2DF8">
    <w:pPr>
      <w:pStyle w:val="Corpotesto"/>
      <w:tabs>
        <w:tab w:val="left" w:pos="1027"/>
      </w:tabs>
      <w:spacing w:before="10"/>
    </w:pPr>
    <w:r w:rsidRPr="00AC2DF8">
      <w:rPr>
        <w:noProof/>
      </w:rPr>
      <w:drawing>
        <wp:inline distT="0" distB="0" distL="0" distR="0" wp14:anchorId="0569211A" wp14:editId="69E5DC0E">
          <wp:extent cx="6064250" cy="692785"/>
          <wp:effectExtent l="0" t="0" r="0" b="0"/>
          <wp:docPr id="29" name="Immagin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4250" cy="692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5669A" w14:textId="77777777" w:rsidR="00444183" w:rsidRPr="00B249E9" w:rsidRDefault="00444183" w:rsidP="00444183">
    <w:pPr>
      <w:pStyle w:val="Pidipagina"/>
      <w:jc w:val="center"/>
      <w:rPr>
        <w:sz w:val="18"/>
        <w:szCs w:val="18"/>
      </w:rPr>
    </w:pPr>
    <w:r w:rsidRPr="00B249E9">
      <w:rPr>
        <w:sz w:val="18"/>
        <w:szCs w:val="18"/>
      </w:rPr>
      <w:t>JOB SERVICE Società Cooperativa Sociale</w:t>
    </w:r>
  </w:p>
  <w:p w14:paraId="59ADFCAF" w14:textId="77777777" w:rsidR="00444183" w:rsidRPr="00B249E9" w:rsidRDefault="00444183" w:rsidP="00444183">
    <w:pPr>
      <w:pStyle w:val="Pidipagina"/>
      <w:jc w:val="center"/>
      <w:rPr>
        <w:sz w:val="18"/>
        <w:szCs w:val="18"/>
      </w:rPr>
    </w:pPr>
    <w:r w:rsidRPr="00B249E9">
      <w:rPr>
        <w:sz w:val="18"/>
        <w:szCs w:val="18"/>
      </w:rPr>
      <w:t xml:space="preserve">Tel. </w:t>
    </w:r>
    <w:proofErr w:type="gramStart"/>
    <w:r>
      <w:rPr>
        <w:sz w:val="18"/>
        <w:szCs w:val="18"/>
      </w:rPr>
      <w:t>09411831714</w:t>
    </w:r>
    <w:r w:rsidRPr="00B249E9">
      <w:rPr>
        <w:sz w:val="18"/>
        <w:szCs w:val="18"/>
      </w:rPr>
      <w:t xml:space="preserve">  Via</w:t>
    </w:r>
    <w:proofErr w:type="gramEnd"/>
    <w:r w:rsidRPr="00B249E9">
      <w:rPr>
        <w:sz w:val="18"/>
        <w:szCs w:val="18"/>
      </w:rPr>
      <w:t xml:space="preserve"> </w:t>
    </w:r>
    <w:r>
      <w:rPr>
        <w:sz w:val="18"/>
        <w:szCs w:val="18"/>
      </w:rPr>
      <w:t xml:space="preserve">Enna, 18 Sant’Agata di </w:t>
    </w:r>
    <w:proofErr w:type="gramStart"/>
    <w:r>
      <w:rPr>
        <w:sz w:val="18"/>
        <w:szCs w:val="18"/>
      </w:rPr>
      <w:t>Militello(ME)</w:t>
    </w:r>
    <w:r w:rsidRPr="00B249E9">
      <w:rPr>
        <w:sz w:val="18"/>
        <w:szCs w:val="18"/>
      </w:rPr>
      <w:t xml:space="preserve">  C.F.</w:t>
    </w:r>
    <w:proofErr w:type="gramEnd"/>
    <w:r w:rsidRPr="00B249E9">
      <w:rPr>
        <w:sz w:val="18"/>
        <w:szCs w:val="18"/>
      </w:rPr>
      <w:t>/</w:t>
    </w:r>
    <w:proofErr w:type="spellStart"/>
    <w:r w:rsidRPr="00B249E9">
      <w:rPr>
        <w:sz w:val="18"/>
        <w:szCs w:val="18"/>
      </w:rPr>
      <w:t>P.Iva</w:t>
    </w:r>
    <w:proofErr w:type="spellEnd"/>
    <w:r w:rsidRPr="00B249E9">
      <w:rPr>
        <w:sz w:val="18"/>
        <w:szCs w:val="18"/>
      </w:rPr>
      <w:t xml:space="preserve"> 02640130841</w:t>
    </w:r>
  </w:p>
  <w:p w14:paraId="02C39E25" w14:textId="77777777" w:rsidR="00444183" w:rsidRPr="00B249E9" w:rsidRDefault="00444183" w:rsidP="00444183">
    <w:pPr>
      <w:pStyle w:val="Corpotesto"/>
      <w:jc w:val="center"/>
      <w:rPr>
        <w:sz w:val="20"/>
      </w:rPr>
    </w:pPr>
    <w:hyperlink r:id="rId1" w:history="1">
      <w:r w:rsidRPr="008F09F8">
        <w:rPr>
          <w:rStyle w:val="Collegamentoipertestuale"/>
          <w:sz w:val="20"/>
        </w:rPr>
        <w:t>Js.jobservice@gmail.com</w:t>
      </w:r>
    </w:hyperlink>
    <w:r>
      <w:rPr>
        <w:sz w:val="20"/>
      </w:rPr>
      <w:t xml:space="preserve"> </w:t>
    </w:r>
    <w:hyperlink r:id="rId2" w:history="1">
      <w:r w:rsidRPr="008F09F8">
        <w:rPr>
          <w:rStyle w:val="Collegamentoipertestuale"/>
          <w:sz w:val="20"/>
        </w:rPr>
        <w:t>js.jobservice@pec-legal.it</w:t>
      </w:r>
    </w:hyperlink>
    <w:r>
      <w:rPr>
        <w:sz w:val="20"/>
      </w:rPr>
      <w:t xml:space="preserve">   </w:t>
    </w:r>
    <w:hyperlink r:id="rId3" w:history="1">
      <w:r w:rsidRPr="002E327C">
        <w:rPr>
          <w:rStyle w:val="Collegamentoipertestuale"/>
          <w:rFonts w:asciiTheme="minorHAnsi" w:hAnsiTheme="minorHAnsi" w:cstheme="minorHAnsi"/>
          <w:lang w:eastAsia="ar-SA"/>
        </w:rPr>
        <w:t>www.agenziajobservice</w:t>
      </w:r>
      <w:r w:rsidRPr="002E327C">
        <w:rPr>
          <w:rStyle w:val="Collegamentoipertestuale"/>
          <w:rFonts w:asciiTheme="minorHAnsi" w:hAnsiTheme="minorHAnsi" w:cstheme="minorHAnsi"/>
        </w:rPr>
        <w:t>.it</w:t>
      </w:r>
    </w:hyperlink>
  </w:p>
  <w:p w14:paraId="00A62632" w14:textId="77777777" w:rsidR="00DF6948" w:rsidRDefault="00DF6948" w:rsidP="00DF6948">
    <w:pPr>
      <w:pStyle w:val="Corpotesto"/>
      <w:tabs>
        <w:tab w:val="left" w:pos="1027"/>
      </w:tabs>
      <w:spacing w:before="10"/>
    </w:pPr>
    <w:r>
      <w:tab/>
    </w:r>
  </w:p>
  <w:p w14:paraId="0D53AEBD" w14:textId="77777777" w:rsidR="001F49E7" w:rsidRDefault="001F49E7" w:rsidP="001F49E7">
    <w:pPr>
      <w:pStyle w:val="Pidipagina"/>
    </w:pPr>
  </w:p>
  <w:p w14:paraId="17B21C72" w14:textId="77777777" w:rsidR="005D05B6" w:rsidRDefault="005D05B6" w:rsidP="005D05B6">
    <w:pPr>
      <w:pStyle w:val="Pidipagina"/>
    </w:pPr>
  </w:p>
  <w:p w14:paraId="4318544F" w14:textId="7F5EE11B" w:rsidR="00610A35" w:rsidRDefault="00610A3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838EE" w14:textId="77777777" w:rsidR="009A35EE" w:rsidRDefault="009A35EE">
      <w:r>
        <w:separator/>
      </w:r>
    </w:p>
  </w:footnote>
  <w:footnote w:type="continuationSeparator" w:id="0">
    <w:p w14:paraId="0B0C3D3F" w14:textId="77777777" w:rsidR="009A35EE" w:rsidRDefault="009A35EE">
      <w:r>
        <w:continuationSeparator/>
      </w:r>
    </w:p>
  </w:footnote>
  <w:footnote w:type="continuationNotice" w:id="1">
    <w:p w14:paraId="73B85F3D" w14:textId="77777777" w:rsidR="009A35EE" w:rsidRDefault="009A35E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CB9D2" w14:textId="43562FFE" w:rsidR="009016B1" w:rsidRDefault="00000000">
    <w:pPr>
      <w:pStyle w:val="Intestazione"/>
    </w:pPr>
    <w:r>
      <w:rPr>
        <w:noProof/>
      </w:rPr>
      <w:pict w14:anchorId="5C7C07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361329" o:spid="_x0000_s1026" type="#_x0000_t75" style="position:absolute;left:0;text-align:left;margin-left:0;margin-top:0;width:477.45pt;height:164.7pt;z-index:-251653120;mso-position-horizontal:center;mso-position-horizontal-relative:margin;mso-position-vertical:center;mso-position-vertical-relative:margin" o:allowincell="f">
          <v:imagedata r:id="rId1" o:title="LOGO-ISORS-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BBD36" w14:textId="1D2B41E1" w:rsidR="00610A35" w:rsidRPr="0080375A" w:rsidRDefault="00000000" w:rsidP="000462A0">
    <w:pPr>
      <w:pStyle w:val="Corpotesto"/>
      <w:spacing w:line="14" w:lineRule="auto"/>
    </w:pPr>
    <w:r>
      <w:rPr>
        <w:noProof/>
      </w:rPr>
      <w:pict w14:anchorId="1F8B1E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361330" o:spid="_x0000_s1027" type="#_x0000_t75" style="position:absolute;left:0;text-align:left;margin-left:0;margin-top:0;width:477.45pt;height:164.7pt;z-index:-251652096;mso-position-horizontal:center;mso-position-horizontal-relative:margin;mso-position-vertical:center;mso-position-vertical-relative:margin" o:allowincell="f">
          <v:imagedata r:id="rId1" o:title="LOGO-ISORS-1" gain="19661f" blacklevel="22938f"/>
          <w10:wrap anchorx="margin" anchory="margin"/>
        </v:shape>
      </w:pict>
    </w:r>
    <w:r w:rsidR="00BA137D">
      <w:rPr>
        <w:noProof/>
      </w:rPr>
      <w:drawing>
        <wp:anchor distT="0" distB="0" distL="114300" distR="114300" simplePos="0" relativeHeight="251661312" behindDoc="0" locked="0" layoutInCell="1" allowOverlap="1" wp14:anchorId="6A55066A" wp14:editId="50BA2C59">
          <wp:simplePos x="0" y="0"/>
          <wp:positionH relativeFrom="margin">
            <wp:align>left</wp:align>
          </wp:positionH>
          <wp:positionV relativeFrom="paragraph">
            <wp:posOffset>-358140</wp:posOffset>
          </wp:positionV>
          <wp:extent cx="6120130" cy="939800"/>
          <wp:effectExtent l="0" t="0" r="0" b="0"/>
          <wp:wrapTopAndBottom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939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38096" w14:textId="77777777" w:rsidR="00F874DD" w:rsidRDefault="00F874DD" w:rsidP="00F874DD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28CDE4" wp14:editId="31E30521">
          <wp:simplePos x="0" y="0"/>
          <wp:positionH relativeFrom="leftMargin">
            <wp:posOffset>677545</wp:posOffset>
          </wp:positionH>
          <wp:positionV relativeFrom="paragraph">
            <wp:posOffset>-48895</wp:posOffset>
          </wp:positionV>
          <wp:extent cx="427355" cy="576526"/>
          <wp:effectExtent l="0" t="0" r="0" b="0"/>
          <wp:wrapNone/>
          <wp:docPr id="1800807047" name="Immagine 4" descr="logo-job-servic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0" descr="logo-job-servic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355" cy="5765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3"/>
      <w:gridCol w:w="1988"/>
      <w:gridCol w:w="2295"/>
      <w:gridCol w:w="1531"/>
      <w:gridCol w:w="1668"/>
      <w:gridCol w:w="1190"/>
    </w:tblGrid>
    <w:tr w:rsidR="00E553C0" w14:paraId="2FD6417B" w14:textId="77777777" w:rsidTr="00F874DD">
      <w:tc>
        <w:tcPr>
          <w:tcW w:w="883" w:type="dxa"/>
        </w:tcPr>
        <w:p w14:paraId="50957D79" w14:textId="08D662DC" w:rsidR="00E553C0" w:rsidRDefault="00E553C0" w:rsidP="00E553C0">
          <w:pPr>
            <w:pStyle w:val="Intestazione"/>
          </w:pPr>
        </w:p>
        <w:p w14:paraId="11FB6519" w14:textId="2AD263FE" w:rsidR="00E553C0" w:rsidRDefault="00E553C0" w:rsidP="00E553C0">
          <w:pPr>
            <w:pStyle w:val="Intestazione"/>
          </w:pPr>
        </w:p>
        <w:p w14:paraId="74623743" w14:textId="77777777" w:rsidR="00E553C0" w:rsidRDefault="00E553C0" w:rsidP="00E553C0">
          <w:pPr>
            <w:pStyle w:val="Intestazione"/>
          </w:pPr>
        </w:p>
      </w:tc>
      <w:tc>
        <w:tcPr>
          <w:tcW w:w="1988" w:type="dxa"/>
        </w:tcPr>
        <w:p w14:paraId="76EEF49B" w14:textId="06DA409E" w:rsidR="00E553C0" w:rsidRDefault="00E553C0" w:rsidP="00E553C0">
          <w:pPr>
            <w:pStyle w:val="Intestazione"/>
          </w:pPr>
          <w:r>
            <w:rPr>
              <w:noProof/>
            </w:rPr>
            <w:drawing>
              <wp:inline distT="0" distB="0" distL="0" distR="0" wp14:anchorId="499ADA22" wp14:editId="54AF2B02">
                <wp:extent cx="1125284" cy="278296"/>
                <wp:effectExtent l="0" t="0" r="0" b="7620"/>
                <wp:docPr id="21" name="Immagin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2696" cy="28012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95" w:type="dxa"/>
        </w:tcPr>
        <w:p w14:paraId="482AD478" w14:textId="77777777" w:rsidR="00E553C0" w:rsidRDefault="00E553C0" w:rsidP="00E553C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5F11D1B4" wp14:editId="49A6C866">
                <wp:extent cx="1320712" cy="294198"/>
                <wp:effectExtent l="0" t="0" r="0" b="0"/>
                <wp:docPr id="14" name="Immagine 14" descr="Immagine che contiene testo, Carattere, schermata, Blu elettric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magine 14" descr="Immagine che contiene testo, Carattere, schermata, Blu elettrico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8920" cy="311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31" w:type="dxa"/>
        </w:tcPr>
        <w:p w14:paraId="2E25EAAB" w14:textId="77777777" w:rsidR="00E553C0" w:rsidRDefault="00E553C0" w:rsidP="00E553C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1E62BB03" wp14:editId="4CAD2048">
                <wp:extent cx="792480" cy="494030"/>
                <wp:effectExtent l="0" t="0" r="7620" b="1270"/>
                <wp:docPr id="2" name="Immagine 2" descr="Immagine che contiene cerchio, Elementi grafici, grafica, schermat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2" descr="Immagine che contiene cerchio, Elementi grafici, grafica, schermat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4940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68" w:type="dxa"/>
        </w:tcPr>
        <w:p w14:paraId="7FA86B3F" w14:textId="77777777" w:rsidR="00E553C0" w:rsidRDefault="00E553C0" w:rsidP="00E553C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28BC3ADB" wp14:editId="582AAF16">
                <wp:extent cx="922351" cy="349094"/>
                <wp:effectExtent l="0" t="0" r="0" b="0"/>
                <wp:docPr id="18" name="Immagine 18" descr="Immagine che contiene Carattere, testo, schermata, Elementi grafici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magine 18" descr="Immagine che contiene Carattere, testo, schermata, Elementi grafici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7326" cy="35476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0" w:type="dxa"/>
        </w:tcPr>
        <w:p w14:paraId="7B275AE0" w14:textId="77777777" w:rsidR="00E553C0" w:rsidRDefault="00E553C0" w:rsidP="00E553C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788BBC6D" wp14:editId="23C88ED8">
                <wp:extent cx="381662" cy="404781"/>
                <wp:effectExtent l="0" t="0" r="0" b="0"/>
                <wp:docPr id="19" name="Immagine 19" descr="Immagine che contiene testo, simbolo, logo, emblema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magine 19" descr="Immagine che contiene testo, simbolo, logo, emblema&#10;&#10;Il contenuto generato dall'IA potrebbe non essere corret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0250" cy="41388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610A35" w14:paraId="0CE531AC" w14:textId="77777777" w:rsidTr="00F874DD">
      <w:tc>
        <w:tcPr>
          <w:tcW w:w="883" w:type="dxa"/>
        </w:tcPr>
        <w:p w14:paraId="0962BB90" w14:textId="1AD99FD7" w:rsidR="00610A35" w:rsidRDefault="00610A35" w:rsidP="008C458E">
          <w:pPr>
            <w:pStyle w:val="Intestazione"/>
          </w:pPr>
          <w:bookmarkStart w:id="0" w:name="_Hlk146008675"/>
        </w:p>
      </w:tc>
      <w:tc>
        <w:tcPr>
          <w:tcW w:w="1988" w:type="dxa"/>
        </w:tcPr>
        <w:p w14:paraId="2BC23644" w14:textId="5114E5E2" w:rsidR="00610A35" w:rsidRDefault="00610A35" w:rsidP="008C458E">
          <w:pPr>
            <w:pStyle w:val="Intestazione"/>
          </w:pPr>
        </w:p>
      </w:tc>
      <w:tc>
        <w:tcPr>
          <w:tcW w:w="2295" w:type="dxa"/>
        </w:tcPr>
        <w:p w14:paraId="54A895F6" w14:textId="7D672B9A" w:rsidR="00610A35" w:rsidRDefault="00610A35" w:rsidP="006708FB">
          <w:pPr>
            <w:pStyle w:val="Intestazione"/>
            <w:jc w:val="center"/>
          </w:pPr>
        </w:p>
      </w:tc>
      <w:tc>
        <w:tcPr>
          <w:tcW w:w="1531" w:type="dxa"/>
        </w:tcPr>
        <w:p w14:paraId="628DCE3D" w14:textId="21C080B1" w:rsidR="00610A35" w:rsidRDefault="00610A35" w:rsidP="006708FB">
          <w:pPr>
            <w:pStyle w:val="Intestazione"/>
            <w:jc w:val="center"/>
          </w:pPr>
        </w:p>
      </w:tc>
      <w:tc>
        <w:tcPr>
          <w:tcW w:w="1668" w:type="dxa"/>
        </w:tcPr>
        <w:p w14:paraId="752DEC20" w14:textId="022A72A3" w:rsidR="00610A35" w:rsidRDefault="00610A35" w:rsidP="006708FB">
          <w:pPr>
            <w:pStyle w:val="Intestazione"/>
            <w:jc w:val="center"/>
          </w:pPr>
        </w:p>
      </w:tc>
      <w:tc>
        <w:tcPr>
          <w:tcW w:w="1190" w:type="dxa"/>
        </w:tcPr>
        <w:p w14:paraId="7DC86C07" w14:textId="068CA487" w:rsidR="00610A35" w:rsidRDefault="00610A35" w:rsidP="006708FB">
          <w:pPr>
            <w:pStyle w:val="Intestazione"/>
            <w:jc w:val="center"/>
          </w:pPr>
        </w:p>
      </w:tc>
    </w:tr>
    <w:bookmarkEnd w:id="0"/>
  </w:tbl>
  <w:p w14:paraId="2F056A41" w14:textId="4D9F2BB7" w:rsidR="00610A35" w:rsidRPr="008C458E" w:rsidRDefault="00610A35" w:rsidP="008C458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Calibri"/>
        <w:color w:val="000000"/>
      </w:rPr>
    </w:lvl>
  </w:abstractNum>
  <w:abstractNum w:abstractNumId="1" w15:restartNumberingAfterBreak="0">
    <w:nsid w:val="11936936"/>
    <w:multiLevelType w:val="hybridMultilevel"/>
    <w:tmpl w:val="80526C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F1F67"/>
    <w:multiLevelType w:val="hybridMultilevel"/>
    <w:tmpl w:val="BD7235D0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4B65AF7"/>
    <w:multiLevelType w:val="hybridMultilevel"/>
    <w:tmpl w:val="FCD04472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B6DD4"/>
    <w:multiLevelType w:val="hybridMultilevel"/>
    <w:tmpl w:val="9ECEAB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086C7E"/>
    <w:multiLevelType w:val="hybridMultilevel"/>
    <w:tmpl w:val="D4426354"/>
    <w:lvl w:ilvl="0" w:tplc="0410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9EF1ED3"/>
    <w:multiLevelType w:val="hybridMultilevel"/>
    <w:tmpl w:val="9ECEAB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291BA9"/>
    <w:multiLevelType w:val="hybridMultilevel"/>
    <w:tmpl w:val="8CCAC44E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F465A"/>
    <w:multiLevelType w:val="hybridMultilevel"/>
    <w:tmpl w:val="E162EF7E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672582"/>
    <w:multiLevelType w:val="hybridMultilevel"/>
    <w:tmpl w:val="358456C6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6A6048"/>
    <w:multiLevelType w:val="hybridMultilevel"/>
    <w:tmpl w:val="9904AAAE"/>
    <w:lvl w:ilvl="0" w:tplc="A5821A0C">
      <w:start w:val="10"/>
      <w:numFmt w:val="bullet"/>
      <w:lvlText w:val="-"/>
      <w:lvlJc w:val="left"/>
      <w:pPr>
        <w:ind w:left="573" w:hanging="360"/>
      </w:pPr>
      <w:rPr>
        <w:rFonts w:ascii="Tw Cen MT" w:eastAsia="Times New Roman" w:hAnsi="Tw Cen MT" w:cs="Tw Cen MT" w:hint="default"/>
      </w:rPr>
    </w:lvl>
    <w:lvl w:ilvl="1" w:tplc="04100003" w:tentative="1">
      <w:start w:val="1"/>
      <w:numFmt w:val="bullet"/>
      <w:lvlText w:val="o"/>
      <w:lvlJc w:val="left"/>
      <w:pPr>
        <w:ind w:left="12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3" w:hanging="360"/>
      </w:pPr>
      <w:rPr>
        <w:rFonts w:ascii="Wingdings" w:hAnsi="Wingdings" w:hint="default"/>
      </w:rPr>
    </w:lvl>
  </w:abstractNum>
  <w:abstractNum w:abstractNumId="11" w15:restartNumberingAfterBreak="0">
    <w:nsid w:val="5D263394"/>
    <w:multiLevelType w:val="hybridMultilevel"/>
    <w:tmpl w:val="6B1EC8B4"/>
    <w:lvl w:ilvl="0" w:tplc="657CD052">
      <w:start w:val="6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3D2991"/>
    <w:multiLevelType w:val="hybridMultilevel"/>
    <w:tmpl w:val="B2F033C8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586813"/>
    <w:multiLevelType w:val="hybridMultilevel"/>
    <w:tmpl w:val="A482C29A"/>
    <w:lvl w:ilvl="0" w:tplc="46DA90CA">
      <w:numFmt w:val="bullet"/>
      <w:lvlText w:val=""/>
      <w:lvlJc w:val="left"/>
      <w:pPr>
        <w:ind w:left="933" w:hanging="360"/>
      </w:pPr>
      <w:rPr>
        <w:rFonts w:ascii="Symbol" w:eastAsia="Times New Roman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4" w15:restartNumberingAfterBreak="0">
    <w:nsid w:val="6D0519D4"/>
    <w:multiLevelType w:val="hybridMultilevel"/>
    <w:tmpl w:val="110EC070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8C427E"/>
    <w:multiLevelType w:val="hybridMultilevel"/>
    <w:tmpl w:val="58E0F87C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BC3343"/>
    <w:multiLevelType w:val="hybridMultilevel"/>
    <w:tmpl w:val="B18837D6"/>
    <w:lvl w:ilvl="0" w:tplc="D174CCB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2371E6"/>
    <w:multiLevelType w:val="hybridMultilevel"/>
    <w:tmpl w:val="BF9C45C2"/>
    <w:lvl w:ilvl="0" w:tplc="00000004">
      <w:start w:val="4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 w:val="0"/>
        <w:bCs w:val="0"/>
        <w:i w:val="0"/>
        <w:iCs w:val="0"/>
        <w:strike w:val="0"/>
        <w:dstrike w:val="0"/>
        <w:color w:val="auto"/>
        <w:position w:val="0"/>
        <w:sz w:val="22"/>
        <w:szCs w:val="22"/>
        <w:u w:val="none"/>
        <w:vertAlign w:val="baseline"/>
        <w:lang w:val="it-I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711223">
    <w:abstractNumId w:val="14"/>
  </w:num>
  <w:num w:numId="2" w16cid:durableId="2114200948">
    <w:abstractNumId w:val="9"/>
  </w:num>
  <w:num w:numId="3" w16cid:durableId="1409307206">
    <w:abstractNumId w:val="2"/>
  </w:num>
  <w:num w:numId="4" w16cid:durableId="501093344">
    <w:abstractNumId w:val="4"/>
  </w:num>
  <w:num w:numId="5" w16cid:durableId="1426223031">
    <w:abstractNumId w:val="12"/>
  </w:num>
  <w:num w:numId="6" w16cid:durableId="759302906">
    <w:abstractNumId w:val="7"/>
  </w:num>
  <w:num w:numId="7" w16cid:durableId="2093236157">
    <w:abstractNumId w:val="17"/>
  </w:num>
  <w:num w:numId="8" w16cid:durableId="543374164">
    <w:abstractNumId w:val="15"/>
  </w:num>
  <w:num w:numId="9" w16cid:durableId="990252107">
    <w:abstractNumId w:val="16"/>
  </w:num>
  <w:num w:numId="10" w16cid:durableId="982271328">
    <w:abstractNumId w:val="3"/>
  </w:num>
  <w:num w:numId="11" w16cid:durableId="1933858439">
    <w:abstractNumId w:val="1"/>
  </w:num>
  <w:num w:numId="12" w16cid:durableId="1816725122">
    <w:abstractNumId w:val="6"/>
  </w:num>
  <w:num w:numId="13" w16cid:durableId="627049188">
    <w:abstractNumId w:val="11"/>
  </w:num>
  <w:num w:numId="14" w16cid:durableId="10007878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60143850">
    <w:abstractNumId w:val="8"/>
  </w:num>
  <w:num w:numId="16" w16cid:durableId="826284993">
    <w:abstractNumId w:val="10"/>
  </w:num>
  <w:num w:numId="17" w16cid:durableId="795410544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67E"/>
    <w:rsid w:val="00015148"/>
    <w:rsid w:val="0001584A"/>
    <w:rsid w:val="00016A75"/>
    <w:rsid w:val="000228AB"/>
    <w:rsid w:val="00023A2F"/>
    <w:rsid w:val="000270A2"/>
    <w:rsid w:val="00041055"/>
    <w:rsid w:val="000462A0"/>
    <w:rsid w:val="00055581"/>
    <w:rsid w:val="00066545"/>
    <w:rsid w:val="00093F10"/>
    <w:rsid w:val="000A3A47"/>
    <w:rsid w:val="000B644C"/>
    <w:rsid w:val="000D4E30"/>
    <w:rsid w:val="00100974"/>
    <w:rsid w:val="00110367"/>
    <w:rsid w:val="0011507F"/>
    <w:rsid w:val="0012779A"/>
    <w:rsid w:val="00127C29"/>
    <w:rsid w:val="001300A5"/>
    <w:rsid w:val="0014716F"/>
    <w:rsid w:val="001503A2"/>
    <w:rsid w:val="0015664D"/>
    <w:rsid w:val="00160D86"/>
    <w:rsid w:val="0017137E"/>
    <w:rsid w:val="00173F96"/>
    <w:rsid w:val="00183DA1"/>
    <w:rsid w:val="001A32E6"/>
    <w:rsid w:val="001A62A2"/>
    <w:rsid w:val="001B7A11"/>
    <w:rsid w:val="001C1BC8"/>
    <w:rsid w:val="001C4BDE"/>
    <w:rsid w:val="001D1C2F"/>
    <w:rsid w:val="001D2C77"/>
    <w:rsid w:val="001E4C61"/>
    <w:rsid w:val="001E506D"/>
    <w:rsid w:val="001E7331"/>
    <w:rsid w:val="001F1370"/>
    <w:rsid w:val="001F49E7"/>
    <w:rsid w:val="0020435E"/>
    <w:rsid w:val="00210A2E"/>
    <w:rsid w:val="00216F49"/>
    <w:rsid w:val="00236648"/>
    <w:rsid w:val="00256E88"/>
    <w:rsid w:val="00257284"/>
    <w:rsid w:val="00263D1C"/>
    <w:rsid w:val="00266335"/>
    <w:rsid w:val="0027315E"/>
    <w:rsid w:val="0028389C"/>
    <w:rsid w:val="002F27F9"/>
    <w:rsid w:val="00304A27"/>
    <w:rsid w:val="003142EB"/>
    <w:rsid w:val="00315FFF"/>
    <w:rsid w:val="00317519"/>
    <w:rsid w:val="003331F1"/>
    <w:rsid w:val="003421CA"/>
    <w:rsid w:val="0036699B"/>
    <w:rsid w:val="0037252E"/>
    <w:rsid w:val="0038053E"/>
    <w:rsid w:val="00380BAE"/>
    <w:rsid w:val="00382DAB"/>
    <w:rsid w:val="00390CB8"/>
    <w:rsid w:val="003A19D2"/>
    <w:rsid w:val="003B4E1C"/>
    <w:rsid w:val="003D5140"/>
    <w:rsid w:val="003D62B3"/>
    <w:rsid w:val="003F3CE3"/>
    <w:rsid w:val="003F6A22"/>
    <w:rsid w:val="00406DFD"/>
    <w:rsid w:val="00410883"/>
    <w:rsid w:val="004130B9"/>
    <w:rsid w:val="004150C3"/>
    <w:rsid w:val="00415A82"/>
    <w:rsid w:val="00420937"/>
    <w:rsid w:val="00427224"/>
    <w:rsid w:val="00444183"/>
    <w:rsid w:val="00457072"/>
    <w:rsid w:val="00462A7C"/>
    <w:rsid w:val="004703A1"/>
    <w:rsid w:val="004817CF"/>
    <w:rsid w:val="004820B9"/>
    <w:rsid w:val="00486A34"/>
    <w:rsid w:val="004A1458"/>
    <w:rsid w:val="004A25EA"/>
    <w:rsid w:val="004C5FB6"/>
    <w:rsid w:val="004C7A01"/>
    <w:rsid w:val="004E1058"/>
    <w:rsid w:val="004E75B1"/>
    <w:rsid w:val="004F630E"/>
    <w:rsid w:val="00510A88"/>
    <w:rsid w:val="0051138C"/>
    <w:rsid w:val="00512D92"/>
    <w:rsid w:val="00531AF0"/>
    <w:rsid w:val="005376A9"/>
    <w:rsid w:val="0054067B"/>
    <w:rsid w:val="00554CA7"/>
    <w:rsid w:val="00557293"/>
    <w:rsid w:val="005579F7"/>
    <w:rsid w:val="00563141"/>
    <w:rsid w:val="00564238"/>
    <w:rsid w:val="00565A19"/>
    <w:rsid w:val="00586B3F"/>
    <w:rsid w:val="0059393F"/>
    <w:rsid w:val="00593B7E"/>
    <w:rsid w:val="00597451"/>
    <w:rsid w:val="005A427D"/>
    <w:rsid w:val="005A477E"/>
    <w:rsid w:val="005A7502"/>
    <w:rsid w:val="005B21EB"/>
    <w:rsid w:val="005C25F5"/>
    <w:rsid w:val="005C3318"/>
    <w:rsid w:val="005D05B6"/>
    <w:rsid w:val="005D1F85"/>
    <w:rsid w:val="005F4A9B"/>
    <w:rsid w:val="006008C0"/>
    <w:rsid w:val="00610A35"/>
    <w:rsid w:val="00615BCA"/>
    <w:rsid w:val="00615D1C"/>
    <w:rsid w:val="00631433"/>
    <w:rsid w:val="006404D8"/>
    <w:rsid w:val="00662BE5"/>
    <w:rsid w:val="006708FB"/>
    <w:rsid w:val="0068607C"/>
    <w:rsid w:val="00694DA5"/>
    <w:rsid w:val="006A7E78"/>
    <w:rsid w:val="006C110F"/>
    <w:rsid w:val="006C188B"/>
    <w:rsid w:val="006C548F"/>
    <w:rsid w:val="006E22C5"/>
    <w:rsid w:val="00701C7A"/>
    <w:rsid w:val="00750465"/>
    <w:rsid w:val="00750A14"/>
    <w:rsid w:val="00765645"/>
    <w:rsid w:val="0076596C"/>
    <w:rsid w:val="00766DD6"/>
    <w:rsid w:val="007829D8"/>
    <w:rsid w:val="00792A49"/>
    <w:rsid w:val="007A0B22"/>
    <w:rsid w:val="007A59DB"/>
    <w:rsid w:val="007B5BDF"/>
    <w:rsid w:val="0080375A"/>
    <w:rsid w:val="00803C34"/>
    <w:rsid w:val="0081611A"/>
    <w:rsid w:val="00822640"/>
    <w:rsid w:val="00823271"/>
    <w:rsid w:val="00833508"/>
    <w:rsid w:val="00841B46"/>
    <w:rsid w:val="008459D1"/>
    <w:rsid w:val="00850B08"/>
    <w:rsid w:val="0086407F"/>
    <w:rsid w:val="008861A0"/>
    <w:rsid w:val="00892CD9"/>
    <w:rsid w:val="00895254"/>
    <w:rsid w:val="008A1A94"/>
    <w:rsid w:val="008A3475"/>
    <w:rsid w:val="008C458E"/>
    <w:rsid w:val="008C5805"/>
    <w:rsid w:val="008C7537"/>
    <w:rsid w:val="008E2B13"/>
    <w:rsid w:val="008E3921"/>
    <w:rsid w:val="008F7A40"/>
    <w:rsid w:val="009016B1"/>
    <w:rsid w:val="00915E2C"/>
    <w:rsid w:val="0094374F"/>
    <w:rsid w:val="00971081"/>
    <w:rsid w:val="00985060"/>
    <w:rsid w:val="00992B15"/>
    <w:rsid w:val="00996F52"/>
    <w:rsid w:val="009A20A3"/>
    <w:rsid w:val="009A35EE"/>
    <w:rsid w:val="009E21DF"/>
    <w:rsid w:val="009E457E"/>
    <w:rsid w:val="00A152DA"/>
    <w:rsid w:val="00A178BC"/>
    <w:rsid w:val="00A24115"/>
    <w:rsid w:val="00A31BD2"/>
    <w:rsid w:val="00A40A74"/>
    <w:rsid w:val="00A4109F"/>
    <w:rsid w:val="00A4180F"/>
    <w:rsid w:val="00A46998"/>
    <w:rsid w:val="00A539F3"/>
    <w:rsid w:val="00A53EE6"/>
    <w:rsid w:val="00A7345D"/>
    <w:rsid w:val="00A85156"/>
    <w:rsid w:val="00AA131F"/>
    <w:rsid w:val="00AA156F"/>
    <w:rsid w:val="00AB11E5"/>
    <w:rsid w:val="00AB268F"/>
    <w:rsid w:val="00AC0E87"/>
    <w:rsid w:val="00AC2DF8"/>
    <w:rsid w:val="00AD0332"/>
    <w:rsid w:val="00AE5B94"/>
    <w:rsid w:val="00B128FD"/>
    <w:rsid w:val="00B27769"/>
    <w:rsid w:val="00B47855"/>
    <w:rsid w:val="00B77E96"/>
    <w:rsid w:val="00B80126"/>
    <w:rsid w:val="00B965B0"/>
    <w:rsid w:val="00BA137D"/>
    <w:rsid w:val="00BA39CB"/>
    <w:rsid w:val="00BA5D9C"/>
    <w:rsid w:val="00BC0AEA"/>
    <w:rsid w:val="00BC0E03"/>
    <w:rsid w:val="00BC4172"/>
    <w:rsid w:val="00BC624B"/>
    <w:rsid w:val="00BE434E"/>
    <w:rsid w:val="00BE443A"/>
    <w:rsid w:val="00BF0081"/>
    <w:rsid w:val="00C005C4"/>
    <w:rsid w:val="00C06586"/>
    <w:rsid w:val="00C07B8A"/>
    <w:rsid w:val="00C16E61"/>
    <w:rsid w:val="00C216F1"/>
    <w:rsid w:val="00C22585"/>
    <w:rsid w:val="00C2391A"/>
    <w:rsid w:val="00C3142F"/>
    <w:rsid w:val="00C35E32"/>
    <w:rsid w:val="00C36189"/>
    <w:rsid w:val="00C556ED"/>
    <w:rsid w:val="00C6715E"/>
    <w:rsid w:val="00CA0188"/>
    <w:rsid w:val="00CA4B18"/>
    <w:rsid w:val="00CA6F58"/>
    <w:rsid w:val="00CB4D9A"/>
    <w:rsid w:val="00CD4A3F"/>
    <w:rsid w:val="00CE36F8"/>
    <w:rsid w:val="00CF547F"/>
    <w:rsid w:val="00D04675"/>
    <w:rsid w:val="00D1742A"/>
    <w:rsid w:val="00D213B1"/>
    <w:rsid w:val="00D260D5"/>
    <w:rsid w:val="00D4468E"/>
    <w:rsid w:val="00D52ED7"/>
    <w:rsid w:val="00D539E1"/>
    <w:rsid w:val="00D53FCE"/>
    <w:rsid w:val="00D72DFD"/>
    <w:rsid w:val="00D950FA"/>
    <w:rsid w:val="00DD435D"/>
    <w:rsid w:val="00DF484C"/>
    <w:rsid w:val="00DF6583"/>
    <w:rsid w:val="00DF6948"/>
    <w:rsid w:val="00E152F6"/>
    <w:rsid w:val="00E45D67"/>
    <w:rsid w:val="00E47762"/>
    <w:rsid w:val="00E5214E"/>
    <w:rsid w:val="00E553C0"/>
    <w:rsid w:val="00E63A09"/>
    <w:rsid w:val="00E6467E"/>
    <w:rsid w:val="00E66122"/>
    <w:rsid w:val="00EA4614"/>
    <w:rsid w:val="00EB1DB0"/>
    <w:rsid w:val="00EC55DD"/>
    <w:rsid w:val="00EE1E70"/>
    <w:rsid w:val="00EF17F0"/>
    <w:rsid w:val="00EF6F60"/>
    <w:rsid w:val="00F0713A"/>
    <w:rsid w:val="00F12165"/>
    <w:rsid w:val="00F502AA"/>
    <w:rsid w:val="00F85F5B"/>
    <w:rsid w:val="00F87384"/>
    <w:rsid w:val="00F874DD"/>
    <w:rsid w:val="00FA116F"/>
    <w:rsid w:val="00FA19B3"/>
    <w:rsid w:val="00FB3B76"/>
    <w:rsid w:val="00FB6048"/>
    <w:rsid w:val="00FC00DC"/>
    <w:rsid w:val="00FC120C"/>
    <w:rsid w:val="00FC3092"/>
    <w:rsid w:val="00FC5BB9"/>
    <w:rsid w:val="00FE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B6E52F"/>
  <w15:docId w15:val="{501D1364-8095-4B64-A32B-E23ACA1F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3142F"/>
    <w:pPr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it-IT" w:eastAsia="it-IT"/>
    </w:rPr>
  </w:style>
  <w:style w:type="paragraph" w:styleId="Titolo1">
    <w:name w:val="heading 1"/>
    <w:basedOn w:val="Normale"/>
    <w:next w:val="Normale"/>
    <w:link w:val="Titolo1Carattere"/>
    <w:qFormat/>
    <w:rsid w:val="00427224"/>
    <w:pPr>
      <w:keepNext/>
      <w:spacing w:line="360" w:lineRule="auto"/>
      <w:ind w:left="-11" w:right="-85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75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5"/>
      <w:szCs w:val="15"/>
    </w:rPr>
  </w:style>
  <w:style w:type="paragraph" w:styleId="Paragrafoelenco">
    <w:name w:val="List Paragraph"/>
    <w:basedOn w:val="Normale"/>
    <w:uiPriority w:val="72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0375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375A"/>
    <w:rPr>
      <w:rFonts w:ascii="Visby CF Medium" w:eastAsia="Visby CF Medium" w:hAnsi="Visby CF Medium" w:cs="Visby CF Medium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037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375A"/>
    <w:rPr>
      <w:rFonts w:ascii="Visby CF Medium" w:eastAsia="Visby CF Medium" w:hAnsi="Visby CF Medium" w:cs="Visby CF Medium"/>
      <w:lang w:val="it-IT"/>
    </w:rPr>
  </w:style>
  <w:style w:type="table" w:styleId="Grigliatabella">
    <w:name w:val="Table Grid"/>
    <w:basedOn w:val="Tabellanormale"/>
    <w:uiPriority w:val="59"/>
    <w:rsid w:val="006008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A477E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A477E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rsid w:val="00427224"/>
    <w:rPr>
      <w:rFonts w:ascii="Times New Roman" w:eastAsia="Times New Roman" w:hAnsi="Times New Roman" w:cs="Times New Roman"/>
      <w:b/>
      <w:bCs/>
      <w:sz w:val="24"/>
      <w:szCs w:val="20"/>
      <w:lang w:val="it-IT" w:eastAsia="it-IT"/>
    </w:rPr>
  </w:style>
  <w:style w:type="paragraph" w:styleId="Titolo">
    <w:name w:val="Title"/>
    <w:basedOn w:val="Normale"/>
    <w:link w:val="TitoloCarattere"/>
    <w:qFormat/>
    <w:rsid w:val="00427224"/>
    <w:pPr>
      <w:spacing w:line="360" w:lineRule="auto"/>
      <w:jc w:val="center"/>
    </w:pPr>
    <w:rPr>
      <w:u w:val="single"/>
    </w:rPr>
  </w:style>
  <w:style w:type="character" w:customStyle="1" w:styleId="TitoloCarattere">
    <w:name w:val="Titolo Carattere"/>
    <w:basedOn w:val="Carpredefinitoparagrafo"/>
    <w:link w:val="Titolo"/>
    <w:rsid w:val="00427224"/>
    <w:rPr>
      <w:rFonts w:ascii="Times New Roman" w:eastAsia="Times New Roman" w:hAnsi="Times New Roman" w:cs="Times New Roman"/>
      <w:sz w:val="24"/>
      <w:szCs w:val="20"/>
      <w:u w:val="single"/>
      <w:lang w:val="it-IT" w:eastAsia="it-IT"/>
    </w:rPr>
  </w:style>
  <w:style w:type="paragraph" w:styleId="Testonormale">
    <w:name w:val="Plain Text"/>
    <w:basedOn w:val="Normale"/>
    <w:link w:val="TestonormaleCarattere"/>
    <w:rsid w:val="00427224"/>
    <w:pPr>
      <w:widowControl/>
      <w:jc w:val="left"/>
    </w:pPr>
    <w:rPr>
      <w:rFonts w:ascii="Courier New" w:hAnsi="Courier New"/>
      <w:sz w:val="20"/>
    </w:rPr>
  </w:style>
  <w:style w:type="character" w:customStyle="1" w:styleId="TestonormaleCarattere">
    <w:name w:val="Testo normale Carattere"/>
    <w:basedOn w:val="Carpredefinitoparagrafo"/>
    <w:link w:val="Testonormale"/>
    <w:rsid w:val="00427224"/>
    <w:rPr>
      <w:rFonts w:ascii="Courier New" w:eastAsia="Times New Roman" w:hAnsi="Courier New" w:cs="Times New Roman"/>
      <w:sz w:val="20"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C548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C548F"/>
    <w:rPr>
      <w:rFonts w:ascii="Tahoma" w:eastAsia="Times New Roman" w:hAnsi="Tahoma" w:cs="Tahoma"/>
      <w:sz w:val="16"/>
      <w:szCs w:val="16"/>
      <w:lang w:val="it-IT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15664D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Carpredefinitoparagrafo"/>
    <w:link w:val="Bodytext20"/>
    <w:rsid w:val="0038053E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Bodytext20">
    <w:name w:val="Body text (2)"/>
    <w:basedOn w:val="Normale"/>
    <w:link w:val="Bodytext2"/>
    <w:rsid w:val="0038053E"/>
    <w:pPr>
      <w:shd w:val="clear" w:color="auto" w:fill="FFFFFF"/>
      <w:spacing w:line="0" w:lineRule="atLeast"/>
      <w:ind w:hanging="360"/>
      <w:jc w:val="left"/>
    </w:pPr>
    <w:rPr>
      <w:rFonts w:ascii="Arial" w:eastAsia="Arial" w:hAnsi="Arial" w:cs="Arial"/>
      <w:sz w:val="19"/>
      <w:szCs w:val="19"/>
      <w:lang w:val="en-US" w:eastAsia="en-US"/>
    </w:rPr>
  </w:style>
  <w:style w:type="character" w:customStyle="1" w:styleId="Bodytext211ptBoldItalic">
    <w:name w:val="Body text (2) + 11 pt;Bold;Italic"/>
    <w:basedOn w:val="Bodytext2"/>
    <w:rsid w:val="00892CD9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it-IT" w:eastAsia="it-IT" w:bidi="it-IT"/>
    </w:rPr>
  </w:style>
  <w:style w:type="paragraph" w:customStyle="1" w:styleId="Corpodeltesto31">
    <w:name w:val="Corpo del testo 31"/>
    <w:basedOn w:val="Normale"/>
    <w:rsid w:val="00C36189"/>
    <w:pPr>
      <w:widowControl/>
      <w:suppressAutoHyphens/>
      <w:spacing w:after="200" w:line="276" w:lineRule="auto"/>
      <w:jc w:val="left"/>
    </w:pPr>
    <w:rPr>
      <w:sz w:val="2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751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 w:eastAsia="it-IT"/>
    </w:rPr>
  </w:style>
  <w:style w:type="table" w:customStyle="1" w:styleId="Grigliatabella2">
    <w:name w:val="Griglia tabella2"/>
    <w:basedOn w:val="Tabellanormale"/>
    <w:next w:val="Grigliatabella"/>
    <w:uiPriority w:val="59"/>
    <w:rsid w:val="00AA131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1300A5"/>
    <w:pPr>
      <w:widowControl/>
      <w:autoSpaceDE/>
      <w:autoSpaceDN/>
    </w:pPr>
    <w:rPr>
      <w:rFonts w:ascii="Calibri" w:eastAsia="Times New Roman" w:hAnsi="Calibri" w:cs="Times New Roman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8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0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1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2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qmed.it" TargetMode="External"/><Relationship Id="rId2" Type="http://schemas.openxmlformats.org/officeDocument/2006/relationships/hyperlink" Target="mailto:js.jobservice@pec-legal.it" TargetMode="External"/><Relationship Id="rId1" Type="http://schemas.openxmlformats.org/officeDocument/2006/relationships/hyperlink" Target="mailto:Js.jobservic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6" Type="http://schemas.openxmlformats.org/officeDocument/2006/relationships/image" Target="media/image9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a\Downloads\T_COM301-Cartaintestata%20r16%2007.08.202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4a44aa8-4be0-4252-b291-496fb374816a">
      <UserInfo>
        <DisplayName/>
        <AccountId xsi:nil="true"/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42AB7522AA004BA668C63FCBE28C3B" ma:contentTypeVersion="9" ma:contentTypeDescription="Creare un nuovo documento." ma:contentTypeScope="" ma:versionID="ac756cf2f49d0e56904db61548508e37">
  <xsd:schema xmlns:xsd="http://www.w3.org/2001/XMLSchema" xmlns:xs="http://www.w3.org/2001/XMLSchema" xmlns:p="http://schemas.microsoft.com/office/2006/metadata/properties" xmlns:ns2="214de66f-c93f-4d64-8f6a-95d088469851" xmlns:ns3="94a44aa8-4be0-4252-b291-496fb374816a" targetNamespace="http://schemas.microsoft.com/office/2006/metadata/properties" ma:root="true" ma:fieldsID="7116a00addd25dc9be358a23bf399075" ns2:_="" ns3:_="">
    <xsd:import namespace="214de66f-c93f-4d64-8f6a-95d088469851"/>
    <xsd:import namespace="94a44aa8-4be0-4252-b291-496fb37481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4de66f-c93f-4d64-8f6a-95d088469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a44aa8-4be0-4252-b291-496fb374816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7412B4-A9FD-4DFB-AB66-0EF7F46B30D9}">
  <ds:schemaRefs>
    <ds:schemaRef ds:uri="http://schemas.microsoft.com/office/2006/metadata/properties"/>
    <ds:schemaRef ds:uri="http://schemas.microsoft.com/office/infopath/2007/PartnerControls"/>
    <ds:schemaRef ds:uri="94a44aa8-4be0-4252-b291-496fb374816a"/>
  </ds:schemaRefs>
</ds:datastoreItem>
</file>

<file path=customXml/itemProps2.xml><?xml version="1.0" encoding="utf-8"?>
<ds:datastoreItem xmlns:ds="http://schemas.openxmlformats.org/officeDocument/2006/customXml" ds:itemID="{74F0F5C5-57F9-4996-A699-7A2AF51EF1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F4E1A21-3099-4837-9ACE-AD88250EE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7D16C2-B1D2-44FE-A98C-EE1DFC39D6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4de66f-c93f-4d64-8f6a-95d088469851"/>
    <ds:schemaRef ds:uri="94a44aa8-4be0-4252-b291-496fb37481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T_COM301-Cartaintestata r16 07.08.2021.dotx</Template>
  <TotalTime>0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cp:lastModifiedBy>Salvatore Romano</cp:lastModifiedBy>
  <cp:revision>3</cp:revision>
  <cp:lastPrinted>2023-09-20T07:02:00Z</cp:lastPrinted>
  <dcterms:created xsi:type="dcterms:W3CDTF">2025-08-17T10:52:00Z</dcterms:created>
  <dcterms:modified xsi:type="dcterms:W3CDTF">2025-08-17T10:55:00Z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2021-07-29T00:00:00Z</vt:filetime>
  </property>
  <property fmtid="{D5CDD505-2E9C-101B-9397-08002B2CF9AE}" pid="3" name="Creator">
    <vt:lpwstr>Adobe InDesign 16.3 (Macintosh)</vt:lpwstr>
  </property>
  <property fmtid="{D5CDD505-2E9C-101B-9397-08002B2CF9AE}" pid="4" name="LastSaved">
    <vt:filetime>2021-07-29T00:00:00Z</vt:filetime>
  </property>
  <property fmtid="{D5CDD505-2E9C-101B-9397-08002B2CF9AE}" pid="5" name="ContentTypeId">
    <vt:lpwstr>0x010100D842AB7522AA004BA668C63FCBE28C3B</vt:lpwstr>
  </property>
  <property fmtid="{D5CDD505-2E9C-101B-9397-08002B2CF9AE}" pid="6" name="MediaServiceImageTags">
    <vt:lpwstr/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xd_Signature">
    <vt:bool>false</vt:bool>
  </property>
</Properties>
</file>